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4D4" w:rsidRPr="005F34D4" w:rsidRDefault="005F34D4" w:rsidP="00622DF3">
      <w:pPr>
        <w:tabs>
          <w:tab w:val="left" w:pos="6255"/>
        </w:tabs>
        <w:spacing w:line="240" w:lineRule="exact"/>
        <w:ind w:left="5954"/>
        <w:rPr>
          <w:szCs w:val="28"/>
        </w:rPr>
      </w:pPr>
      <w:r w:rsidRPr="005F34D4">
        <w:rPr>
          <w:szCs w:val="28"/>
        </w:rPr>
        <w:t>Приложение 1</w:t>
      </w:r>
    </w:p>
    <w:p w:rsidR="005F34D4" w:rsidRPr="005F34D4" w:rsidRDefault="005F34D4" w:rsidP="00622DF3">
      <w:pPr>
        <w:tabs>
          <w:tab w:val="left" w:pos="6255"/>
        </w:tabs>
        <w:spacing w:line="240" w:lineRule="exact"/>
        <w:ind w:left="5954"/>
        <w:rPr>
          <w:szCs w:val="28"/>
        </w:rPr>
      </w:pPr>
      <w:proofErr w:type="gramStart"/>
      <w:r w:rsidRPr="005F34D4">
        <w:rPr>
          <w:szCs w:val="28"/>
        </w:rPr>
        <w:t>к</w:t>
      </w:r>
      <w:proofErr w:type="gramEnd"/>
      <w:r w:rsidRPr="005F34D4">
        <w:rPr>
          <w:szCs w:val="28"/>
        </w:rPr>
        <w:t xml:space="preserve"> приказу Министерства</w:t>
      </w:r>
    </w:p>
    <w:p w:rsidR="005F34D4" w:rsidRPr="005F34D4" w:rsidRDefault="005F34D4" w:rsidP="00622DF3">
      <w:pPr>
        <w:tabs>
          <w:tab w:val="left" w:pos="6255"/>
        </w:tabs>
        <w:spacing w:line="240" w:lineRule="exact"/>
        <w:ind w:left="5954"/>
        <w:rPr>
          <w:szCs w:val="28"/>
        </w:rPr>
      </w:pPr>
      <w:proofErr w:type="gramStart"/>
      <w:r w:rsidRPr="005F34D4">
        <w:rPr>
          <w:szCs w:val="28"/>
        </w:rPr>
        <w:t>по</w:t>
      </w:r>
      <w:proofErr w:type="gramEnd"/>
      <w:r w:rsidRPr="005F34D4">
        <w:rPr>
          <w:szCs w:val="28"/>
        </w:rPr>
        <w:t xml:space="preserve"> управлению имуществом</w:t>
      </w:r>
    </w:p>
    <w:p w:rsidR="005F34D4" w:rsidRPr="005F34D4" w:rsidRDefault="005F34D4" w:rsidP="00622DF3">
      <w:pPr>
        <w:tabs>
          <w:tab w:val="left" w:pos="6255"/>
        </w:tabs>
        <w:spacing w:line="240" w:lineRule="exact"/>
        <w:ind w:left="5954"/>
        <w:rPr>
          <w:szCs w:val="28"/>
        </w:rPr>
      </w:pPr>
      <w:proofErr w:type="gramStart"/>
      <w:r w:rsidRPr="005F34D4">
        <w:rPr>
          <w:szCs w:val="28"/>
        </w:rPr>
        <w:t>и</w:t>
      </w:r>
      <w:proofErr w:type="gramEnd"/>
      <w:r w:rsidRPr="005F34D4">
        <w:rPr>
          <w:szCs w:val="28"/>
        </w:rPr>
        <w:t xml:space="preserve"> </w:t>
      </w:r>
      <w:r w:rsidR="00622DF3">
        <w:rPr>
          <w:szCs w:val="28"/>
        </w:rPr>
        <w:t>градостроительной деятельности</w:t>
      </w:r>
      <w:r w:rsidRPr="005F34D4">
        <w:rPr>
          <w:szCs w:val="28"/>
        </w:rPr>
        <w:t xml:space="preserve"> Пермского края</w:t>
      </w:r>
    </w:p>
    <w:p w:rsidR="005F34D4" w:rsidRPr="005F34D4" w:rsidRDefault="005F34D4" w:rsidP="00622DF3">
      <w:pPr>
        <w:tabs>
          <w:tab w:val="left" w:pos="6255"/>
        </w:tabs>
        <w:spacing w:line="240" w:lineRule="exact"/>
        <w:ind w:left="5954"/>
        <w:rPr>
          <w:szCs w:val="28"/>
        </w:rPr>
      </w:pPr>
      <w:proofErr w:type="gramStart"/>
      <w:r w:rsidRPr="005F34D4">
        <w:rPr>
          <w:szCs w:val="28"/>
        </w:rPr>
        <w:t>от</w:t>
      </w:r>
      <w:proofErr w:type="gramEnd"/>
      <w:r w:rsidR="00643AD3">
        <w:rPr>
          <w:szCs w:val="28"/>
        </w:rPr>
        <w:t xml:space="preserve"> 27.06.2024</w:t>
      </w:r>
    </w:p>
    <w:p w:rsidR="005F34D4" w:rsidRPr="005F34D4" w:rsidRDefault="005F34D4" w:rsidP="00622DF3">
      <w:pPr>
        <w:tabs>
          <w:tab w:val="left" w:pos="6255"/>
        </w:tabs>
        <w:spacing w:line="240" w:lineRule="exact"/>
        <w:ind w:left="5954"/>
        <w:rPr>
          <w:szCs w:val="28"/>
        </w:rPr>
      </w:pPr>
      <w:r w:rsidRPr="005F34D4">
        <w:rPr>
          <w:szCs w:val="28"/>
        </w:rPr>
        <w:t xml:space="preserve">№ </w:t>
      </w:r>
      <w:r w:rsidR="00643AD3">
        <w:rPr>
          <w:szCs w:val="28"/>
        </w:rPr>
        <w:t>31-02-1-4-1717</w:t>
      </w:r>
    </w:p>
    <w:p w:rsidR="005F34D4" w:rsidRPr="005F34D4" w:rsidRDefault="005F34D4" w:rsidP="005F34D4">
      <w:pPr>
        <w:tabs>
          <w:tab w:val="left" w:pos="6255"/>
        </w:tabs>
        <w:spacing w:before="120" w:after="120"/>
        <w:ind w:left="5954"/>
        <w:rPr>
          <w:szCs w:val="28"/>
        </w:rPr>
      </w:pPr>
      <w:r w:rsidRPr="005F34D4">
        <w:rPr>
          <w:szCs w:val="28"/>
        </w:rPr>
        <w:t>ФОРМА</w:t>
      </w:r>
    </w:p>
    <w:p w:rsidR="005F34D4" w:rsidRPr="005F34D4" w:rsidRDefault="005F34D4" w:rsidP="005F34D4">
      <w:pPr>
        <w:rPr>
          <w:szCs w:val="28"/>
        </w:rPr>
      </w:pPr>
    </w:p>
    <w:p w:rsidR="005F34D4" w:rsidRPr="005F34D4" w:rsidRDefault="005F34D4" w:rsidP="005F34D4">
      <w:pPr>
        <w:jc w:val="center"/>
        <w:outlineLvl w:val="0"/>
        <w:rPr>
          <w:b/>
        </w:rPr>
      </w:pPr>
      <w:r w:rsidRPr="005F34D4">
        <w:rPr>
          <w:sz w:val="24"/>
          <w:szCs w:val="24"/>
        </w:rPr>
        <w:tab/>
      </w:r>
      <w:r w:rsidRPr="005F34D4">
        <w:rPr>
          <w:b/>
        </w:rPr>
        <w:t>ДОГОВОР АРЕНДЫ № ___</w:t>
      </w:r>
    </w:p>
    <w:p w:rsidR="005F34D4" w:rsidRPr="005F34D4" w:rsidRDefault="005F34D4" w:rsidP="005F34D4">
      <w:pPr>
        <w:jc w:val="center"/>
      </w:pPr>
    </w:p>
    <w:p w:rsidR="005F34D4" w:rsidRPr="005F34D4" w:rsidRDefault="005F34D4" w:rsidP="005F34D4">
      <w:pPr>
        <w:jc w:val="both"/>
      </w:pPr>
      <w:r w:rsidRPr="005F34D4">
        <w:t>___________________</w:t>
      </w:r>
      <w:r w:rsidRPr="005F34D4">
        <w:tab/>
      </w:r>
      <w:r w:rsidRPr="005F34D4">
        <w:tab/>
      </w:r>
      <w:r w:rsidRPr="005F34D4">
        <w:tab/>
      </w:r>
      <w:r w:rsidRPr="005F34D4">
        <w:tab/>
      </w:r>
      <w:r w:rsidRPr="005F34D4">
        <w:tab/>
        <w:t xml:space="preserve">           </w:t>
      </w:r>
      <w:r w:rsidRPr="005F34D4">
        <w:rPr>
          <w:rFonts w:eastAsia="Calibri"/>
          <w:szCs w:val="28"/>
          <w:lang w:eastAsia="en-US"/>
        </w:rPr>
        <w:t>«____»___________ 20__г.</w:t>
      </w:r>
    </w:p>
    <w:p w:rsidR="005F34D4" w:rsidRPr="005F34D4" w:rsidRDefault="005F34D4" w:rsidP="005F34D4">
      <w:pPr>
        <w:tabs>
          <w:tab w:val="left" w:pos="7125"/>
        </w:tabs>
        <w:jc w:val="both"/>
        <w:rPr>
          <w:sz w:val="20"/>
        </w:rPr>
      </w:pPr>
      <w:r w:rsidRPr="005F34D4">
        <w:rPr>
          <w:sz w:val="20"/>
        </w:rPr>
        <w:t xml:space="preserve">       (</w:t>
      </w:r>
      <w:proofErr w:type="gramStart"/>
      <w:r w:rsidRPr="005F34D4">
        <w:rPr>
          <w:sz w:val="20"/>
        </w:rPr>
        <w:t>место</w:t>
      </w:r>
      <w:proofErr w:type="gramEnd"/>
      <w:r w:rsidRPr="005F34D4">
        <w:rPr>
          <w:sz w:val="20"/>
        </w:rPr>
        <w:t xml:space="preserve"> составления)</w:t>
      </w:r>
      <w:r w:rsidRPr="005F34D4">
        <w:rPr>
          <w:sz w:val="20"/>
        </w:rPr>
        <w:tab/>
      </w:r>
    </w:p>
    <w:p w:rsidR="005F34D4" w:rsidRPr="005F34D4" w:rsidRDefault="005F34D4" w:rsidP="005F34D4">
      <w:pPr>
        <w:tabs>
          <w:tab w:val="left" w:pos="7125"/>
        </w:tabs>
        <w:jc w:val="both"/>
        <w:rPr>
          <w:sz w:val="20"/>
        </w:rPr>
      </w:pPr>
    </w:p>
    <w:p w:rsidR="005F34D4" w:rsidRPr="005F34D4" w:rsidRDefault="005F34D4" w:rsidP="005F34D4">
      <w:pPr>
        <w:jc w:val="both"/>
      </w:pPr>
      <w:r w:rsidRPr="005F34D4">
        <w:t xml:space="preserve">____________________________________________________________________, именуемое в дальнейшем </w:t>
      </w:r>
      <w:r w:rsidRPr="005F34D4">
        <w:rPr>
          <w:b/>
        </w:rPr>
        <w:t>«Арендодатель»</w:t>
      </w:r>
      <w:r w:rsidRPr="005F34D4">
        <w:t xml:space="preserve">, в лице ______________________________, действующего на основании _____________________________________________, с одной стороны, ______________________, именуемое в дальнейшем </w:t>
      </w:r>
      <w:r w:rsidRPr="005F34D4">
        <w:rPr>
          <w:b/>
        </w:rPr>
        <w:t>«Арендатор»,</w:t>
      </w:r>
      <w:r w:rsidRPr="005F34D4">
        <w:t xml:space="preserve"> в лице ____________________________, действующего на основании ___________________________________________________, с другой стороны, </w:t>
      </w:r>
      <w:r w:rsidR="00E207B7">
        <w:t xml:space="preserve">совместно именуемые «Стороны», </w:t>
      </w:r>
      <w:r w:rsidRPr="005F34D4">
        <w:t xml:space="preserve">на основании </w:t>
      </w:r>
      <w:r w:rsidRPr="005F34D4">
        <w:rPr>
          <w:sz w:val="24"/>
          <w:szCs w:val="24"/>
          <w:vertAlign w:val="superscript"/>
        </w:rPr>
        <w:footnoteReference w:id="1"/>
      </w:r>
      <w:r w:rsidRPr="005F34D4">
        <w:rPr>
          <w:sz w:val="24"/>
          <w:szCs w:val="24"/>
        </w:rPr>
        <w:t xml:space="preserve"> </w:t>
      </w:r>
      <w:r w:rsidRPr="005F34D4">
        <w:t xml:space="preserve">_____________________, </w:t>
      </w:r>
      <w:r w:rsidR="007A5B8C">
        <w:br/>
      </w:r>
      <w:r w:rsidRPr="005F34D4">
        <w:t xml:space="preserve">с согласия Министерства по управлению имуществом и </w:t>
      </w:r>
      <w:r w:rsidR="00622DF3" w:rsidRPr="00622DF3">
        <w:t xml:space="preserve">градостроительной деятельности </w:t>
      </w:r>
      <w:r w:rsidRPr="005F34D4">
        <w:t>Пермского края (далее – Министерство)_____________________________</w:t>
      </w:r>
      <w:r w:rsidRPr="005F34D4">
        <w:rPr>
          <w:sz w:val="24"/>
          <w:szCs w:val="24"/>
          <w:vertAlign w:val="superscript"/>
        </w:rPr>
        <w:footnoteReference w:id="2"/>
      </w:r>
      <w:r w:rsidRPr="005F34D4">
        <w:t xml:space="preserve"> заключили настоящий договор</w:t>
      </w:r>
      <w:r w:rsidR="00CD4780">
        <w:t xml:space="preserve"> (далее – Договор) </w:t>
      </w:r>
      <w:r w:rsidRPr="005F34D4">
        <w:t>о нижеследующем:</w:t>
      </w:r>
    </w:p>
    <w:p w:rsidR="005F34D4" w:rsidRPr="005F34D4" w:rsidRDefault="005F34D4" w:rsidP="005F34D4">
      <w:pPr>
        <w:jc w:val="both"/>
      </w:pPr>
    </w:p>
    <w:p w:rsidR="005F34D4" w:rsidRPr="005F34D4" w:rsidRDefault="00CD4780" w:rsidP="005F34D4">
      <w:pPr>
        <w:numPr>
          <w:ilvl w:val="0"/>
          <w:numId w:val="3"/>
        </w:numPr>
        <w:jc w:val="center"/>
        <w:outlineLvl w:val="0"/>
        <w:rPr>
          <w:b/>
        </w:rPr>
      </w:pPr>
      <w:r>
        <w:rPr>
          <w:b/>
        </w:rPr>
        <w:t>Предмет Д</w:t>
      </w:r>
      <w:r w:rsidR="005F34D4" w:rsidRPr="005F34D4">
        <w:rPr>
          <w:b/>
        </w:rPr>
        <w:t>оговора</w:t>
      </w:r>
      <w:r w:rsidR="00A70B84">
        <w:rPr>
          <w:b/>
        </w:rPr>
        <w:t>.</w:t>
      </w:r>
    </w:p>
    <w:p w:rsidR="005F34D4" w:rsidRPr="005F34D4" w:rsidRDefault="005F34D4" w:rsidP="005F34D4">
      <w:pPr>
        <w:ind w:left="720"/>
        <w:outlineLvl w:val="0"/>
        <w:rPr>
          <w:b/>
        </w:rPr>
      </w:pPr>
    </w:p>
    <w:p w:rsidR="005F34D4" w:rsidRPr="005F34D4" w:rsidRDefault="005F34D4" w:rsidP="005F34D4">
      <w:pPr>
        <w:jc w:val="both"/>
      </w:pPr>
      <w:r w:rsidRPr="005F34D4">
        <w:tab/>
        <w:t xml:space="preserve">1.1. По </w:t>
      </w:r>
      <w:r w:rsidR="00CD4780">
        <w:t>Д</w:t>
      </w:r>
      <w:r w:rsidRPr="005F34D4">
        <w:t xml:space="preserve">оговору Арендодатель обязуется предоставить Арендатору </w:t>
      </w:r>
      <w:r w:rsidR="00CD4780">
        <w:br/>
      </w:r>
      <w:r w:rsidRPr="005F34D4">
        <w:t xml:space="preserve">во временное владение и пользование имущество, указанное </w:t>
      </w:r>
      <w:r w:rsidRPr="005F34D4">
        <w:br/>
        <w:t xml:space="preserve">в пункте 1.2. </w:t>
      </w:r>
      <w:r w:rsidR="00CD4780">
        <w:t>Д</w:t>
      </w:r>
      <w:r w:rsidRPr="005F34D4">
        <w:t>оговора, находящееся в государственной собственности Пермского края, закрепленное на праве оперативного управления /</w:t>
      </w:r>
      <w:r w:rsidRPr="005F34D4">
        <w:rPr>
          <w:szCs w:val="28"/>
        </w:rPr>
        <w:t xml:space="preserve">хозяйственного ведения </w:t>
      </w:r>
      <w:r w:rsidRPr="005F34D4">
        <w:t xml:space="preserve">за Арендодателем (далее – Имущество), а Арендатор обязуется принять Имущество во временное владение и пользование, уплачивать арендную плату, </w:t>
      </w:r>
      <w:r w:rsidR="0040613A">
        <w:br/>
      </w:r>
      <w:r w:rsidRPr="005F34D4">
        <w:t xml:space="preserve">а также иные платежи в соответствии с </w:t>
      </w:r>
      <w:r w:rsidR="00CD4780">
        <w:t>Д</w:t>
      </w:r>
      <w:r w:rsidRPr="005F34D4">
        <w:t>оговором.</w:t>
      </w:r>
    </w:p>
    <w:p w:rsidR="005F34D4" w:rsidRPr="005F34D4" w:rsidRDefault="005F34D4" w:rsidP="005F34D4">
      <w:pPr>
        <w:jc w:val="both"/>
      </w:pPr>
      <w:r w:rsidRPr="005F34D4">
        <w:tab/>
        <w:t xml:space="preserve">1.2. Имущество, передаваемое в аренду по </w:t>
      </w:r>
      <w:r w:rsidR="00CD4780">
        <w:t>Д</w:t>
      </w:r>
      <w:r w:rsidRPr="005F34D4">
        <w:t>оговору:</w:t>
      </w:r>
    </w:p>
    <w:p w:rsidR="005F34D4" w:rsidRPr="005F34D4" w:rsidRDefault="005F34D4" w:rsidP="00822EA7">
      <w:pPr>
        <w:ind w:firstLine="708"/>
        <w:jc w:val="both"/>
      </w:pPr>
      <w:r w:rsidRPr="005F34D4">
        <w:t xml:space="preserve">1.2.1. ___ (наименование, этажность здания, строения, сооружения, номера помещений согласно плану и экспликации к плану технического паспорта (технического плана), этаж), общей площадью ___ </w:t>
      </w:r>
      <w:proofErr w:type="spellStart"/>
      <w:r w:rsidRPr="005F34D4">
        <w:t>кв.м</w:t>
      </w:r>
      <w:proofErr w:type="spellEnd"/>
      <w:r w:rsidRPr="005F34D4">
        <w:t xml:space="preserve">, расположенное по адресу: ______________________________________________, в соответствии с планом </w:t>
      </w:r>
      <w:r w:rsidR="004F1A8E">
        <w:br/>
      </w:r>
      <w:r w:rsidRPr="005F34D4">
        <w:t>и экспликацией технического паспорта (технического плана), составленного ______________________________________________________</w:t>
      </w:r>
      <w:r w:rsidRPr="005F34D4">
        <w:rPr>
          <w:sz w:val="24"/>
          <w:vertAlign w:val="superscript"/>
        </w:rPr>
        <w:footnoteReference w:id="3"/>
      </w:r>
      <w:r w:rsidRPr="005F34D4">
        <w:t xml:space="preserve"> </w:t>
      </w:r>
      <w:r w:rsidRPr="005F34D4">
        <w:br/>
        <w:t xml:space="preserve">по состоянию на «___»______ г. согласно приложению № ___ к </w:t>
      </w:r>
      <w:r w:rsidR="00822EA7">
        <w:t>Д</w:t>
      </w:r>
      <w:r w:rsidRPr="005F34D4">
        <w:t>оговору,</w:t>
      </w:r>
      <w:r w:rsidR="00822EA7">
        <w:t xml:space="preserve"> </w:t>
      </w:r>
      <w:r w:rsidRPr="005F34D4">
        <w:lastRenderedPageBreak/>
        <w:t>являющееся памятником истории и культуры народов Российской Федерации  _______ значения, _______________________(указывается наименование объекта культурного наследия)</w:t>
      </w:r>
      <w:r w:rsidRPr="005F34D4">
        <w:rPr>
          <w:vertAlign w:val="superscript"/>
        </w:rPr>
        <w:footnoteReference w:id="4"/>
      </w:r>
      <w:r w:rsidRPr="005F34D4">
        <w:t>;</w:t>
      </w:r>
    </w:p>
    <w:p w:rsidR="005F34D4" w:rsidRDefault="000849E7" w:rsidP="005F34D4">
      <w:pPr>
        <w:ind w:firstLine="708"/>
        <w:jc w:val="both"/>
      </w:pPr>
      <w:r>
        <w:t>1.2.2</w:t>
      </w:r>
      <w:proofErr w:type="gramStart"/>
      <w:r w:rsidR="005F34D4" w:rsidRPr="005F34D4">
        <w:t>. техническое</w:t>
      </w:r>
      <w:proofErr w:type="gramEnd"/>
      <w:r w:rsidR="005F34D4" w:rsidRPr="005F34D4">
        <w:t xml:space="preserve"> состояние Имущества указывается в акте приема-передачи Имущества.</w:t>
      </w:r>
    </w:p>
    <w:p w:rsidR="000849E7" w:rsidRPr="005F34D4" w:rsidRDefault="000849E7" w:rsidP="000849E7">
      <w:pPr>
        <w:ind w:firstLine="708"/>
        <w:jc w:val="both"/>
      </w:pPr>
      <w:r w:rsidRPr="005F34D4">
        <w:t>1.2.</w:t>
      </w:r>
      <w:r>
        <w:t>3</w:t>
      </w:r>
      <w:proofErr w:type="gramStart"/>
      <w:r w:rsidR="002250C6">
        <w:t>. движимое</w:t>
      </w:r>
      <w:proofErr w:type="gramEnd"/>
      <w:r w:rsidR="002250C6">
        <w:t xml:space="preserve"> имущество </w:t>
      </w:r>
      <w:r w:rsidRPr="005F34D4">
        <w:t xml:space="preserve">согласно приложению № ___ к </w:t>
      </w:r>
      <w:r w:rsidR="00822EA7">
        <w:t>Д</w:t>
      </w:r>
      <w:r w:rsidRPr="005F34D4">
        <w:t>оговору</w:t>
      </w:r>
      <w:r>
        <w:rPr>
          <w:rStyle w:val="af5"/>
        </w:rPr>
        <w:footnoteReference w:id="5"/>
      </w:r>
      <w:r w:rsidRPr="005F34D4">
        <w:t>;</w:t>
      </w:r>
    </w:p>
    <w:p w:rsidR="005F34D4" w:rsidRPr="005F34D4" w:rsidRDefault="005F34D4" w:rsidP="005F34D4">
      <w:pPr>
        <w:ind w:firstLine="708"/>
        <w:jc w:val="both"/>
      </w:pPr>
      <w:r w:rsidRPr="005F34D4">
        <w:t>1.3. Имущество предоставляется Арендатору для использования в целях: ________________________________________________________________.</w:t>
      </w:r>
    </w:p>
    <w:p w:rsidR="005F34D4" w:rsidRPr="005F34D4" w:rsidRDefault="005F34D4" w:rsidP="005F34D4">
      <w:pPr>
        <w:ind w:firstLine="708"/>
        <w:jc w:val="both"/>
      </w:pPr>
      <w:r w:rsidRPr="005F34D4">
        <w:t xml:space="preserve">1.4. Особенности использования Имущества: ________________________________ (почасовая </w:t>
      </w:r>
      <w:proofErr w:type="gramStart"/>
      <w:r w:rsidRPr="005F34D4">
        <w:t>аренда</w:t>
      </w:r>
      <w:r w:rsidR="00F04822">
        <w:t xml:space="preserve"> </w:t>
      </w:r>
      <w:r w:rsidRPr="005F34D4">
        <w:t xml:space="preserve"> _</w:t>
      </w:r>
      <w:proofErr w:type="gramEnd"/>
      <w:r w:rsidRPr="005F34D4">
        <w:t>__ согласно графику, являюще</w:t>
      </w:r>
      <w:r w:rsidR="00A70231">
        <w:t>му</w:t>
      </w:r>
      <w:r w:rsidRPr="005F34D4">
        <w:t xml:space="preserve">ся приложением № ___ к </w:t>
      </w:r>
      <w:r w:rsidR="00822EA7">
        <w:t>Д</w:t>
      </w:r>
      <w:r w:rsidRPr="005F34D4">
        <w:t xml:space="preserve">оговору, </w:t>
      </w:r>
      <w:r w:rsidRPr="005F34D4">
        <w:br/>
        <w:t>и т.д</w:t>
      </w:r>
      <w:r w:rsidR="000849E7">
        <w:t>.)</w:t>
      </w:r>
      <w:r w:rsidR="000849E7">
        <w:rPr>
          <w:rStyle w:val="af5"/>
        </w:rPr>
        <w:footnoteReference w:id="6"/>
      </w:r>
      <w:r w:rsidR="000849E7">
        <w:t>.</w:t>
      </w:r>
    </w:p>
    <w:p w:rsidR="005F34D4" w:rsidRPr="005F34D4" w:rsidRDefault="005F34D4" w:rsidP="005F34D4">
      <w:pPr>
        <w:jc w:val="center"/>
        <w:outlineLvl w:val="0"/>
        <w:rPr>
          <w:b/>
        </w:rPr>
      </w:pPr>
    </w:p>
    <w:p w:rsidR="005F34D4" w:rsidRPr="005F34D4" w:rsidRDefault="005F34D4" w:rsidP="005F34D4">
      <w:pPr>
        <w:numPr>
          <w:ilvl w:val="0"/>
          <w:numId w:val="3"/>
        </w:numPr>
        <w:jc w:val="center"/>
        <w:outlineLvl w:val="0"/>
        <w:rPr>
          <w:b/>
        </w:rPr>
      </w:pPr>
      <w:r w:rsidRPr="005F34D4">
        <w:rPr>
          <w:b/>
        </w:rPr>
        <w:t>Передача Имущества Арендатору</w:t>
      </w:r>
      <w:r w:rsidR="00A70B84">
        <w:rPr>
          <w:b/>
        </w:rPr>
        <w:t>.</w:t>
      </w:r>
    </w:p>
    <w:p w:rsidR="005F34D4" w:rsidRPr="005F34D4" w:rsidRDefault="005F34D4" w:rsidP="005F34D4">
      <w:pPr>
        <w:outlineLvl w:val="0"/>
        <w:rPr>
          <w:b/>
        </w:rPr>
      </w:pPr>
    </w:p>
    <w:p w:rsidR="005F34D4" w:rsidRPr="0037387C" w:rsidRDefault="005F34D4" w:rsidP="005F34D4">
      <w:pPr>
        <w:jc w:val="both"/>
      </w:pPr>
      <w:r w:rsidRPr="005F34D4">
        <w:tab/>
        <w:t xml:space="preserve">2.1. Арендодатель обязуется передать, а Арендатор обязуется принять Имущество по акту приема-передачи в течение 5 (пяти) дней с даты подписания </w:t>
      </w:r>
      <w:r w:rsidR="00822EA7">
        <w:t>Д</w:t>
      </w:r>
      <w:r w:rsidRPr="005F34D4">
        <w:t xml:space="preserve">оговора, но не ранее уплаты Арендатором обеспечительного платежа, предусмотренного подпунктом 2 пункта 5.3 </w:t>
      </w:r>
      <w:proofErr w:type="gramStart"/>
      <w:r w:rsidR="00822EA7">
        <w:t>Д</w:t>
      </w:r>
      <w:r w:rsidRPr="005F34D4">
        <w:t>оговора,</w:t>
      </w:r>
      <w:r w:rsidRPr="005F34D4">
        <w:br/>
      </w:r>
      <w:r w:rsidRPr="0037387C">
        <w:t>и</w:t>
      </w:r>
      <w:proofErr w:type="gramEnd"/>
      <w:r w:rsidRPr="0037387C">
        <w:t xml:space="preserve"> предоставления подлинных либо заверенных в установленном порядке копий следующих документов:</w:t>
      </w:r>
    </w:p>
    <w:p w:rsidR="005F34D4" w:rsidRPr="0037387C" w:rsidRDefault="005F34D4" w:rsidP="005F34D4">
      <w:pPr>
        <w:jc w:val="both"/>
        <w:rPr>
          <w:i/>
        </w:rPr>
      </w:pPr>
      <w:r w:rsidRPr="0037387C">
        <w:rPr>
          <w:i/>
        </w:rPr>
        <w:t>– _________;</w:t>
      </w:r>
    </w:p>
    <w:p w:rsidR="005F34D4" w:rsidRPr="0037387C" w:rsidRDefault="005F34D4" w:rsidP="005F34D4">
      <w:pPr>
        <w:jc w:val="both"/>
        <w:rPr>
          <w:i/>
        </w:rPr>
      </w:pPr>
      <w:r w:rsidRPr="0037387C">
        <w:rPr>
          <w:i/>
        </w:rPr>
        <w:t>– _________;</w:t>
      </w:r>
    </w:p>
    <w:p w:rsidR="005F34D4" w:rsidRPr="0037387C" w:rsidRDefault="005F34D4" w:rsidP="005F34D4">
      <w:pPr>
        <w:jc w:val="both"/>
        <w:rPr>
          <w:i/>
        </w:rPr>
      </w:pPr>
      <w:r w:rsidRPr="0037387C">
        <w:rPr>
          <w:i/>
        </w:rPr>
        <w:t>– _________</w:t>
      </w:r>
      <w:r w:rsidRPr="0037387C">
        <w:rPr>
          <w:i/>
          <w:vertAlign w:val="superscript"/>
        </w:rPr>
        <w:footnoteReference w:id="7"/>
      </w:r>
      <w:r w:rsidRPr="0037387C">
        <w:rPr>
          <w:i/>
        </w:rPr>
        <w:t xml:space="preserve">. 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 xml:space="preserve">2.2. Акт приема-передачи Имущества содержит характеристики передаваемого в аренду Имущества, подписывается Арендодателем </w:t>
      </w:r>
      <w:r w:rsidRPr="005F34D4">
        <w:br/>
        <w:t xml:space="preserve">и </w:t>
      </w:r>
      <w:r w:rsidR="00BD35D4">
        <w:t xml:space="preserve">Арендатором в двух экземплярах </w:t>
      </w:r>
      <w:r w:rsidRPr="005F34D4">
        <w:t xml:space="preserve">и приобщается к каждому экземпляру </w:t>
      </w:r>
      <w:r w:rsidR="00822EA7">
        <w:t>Д</w:t>
      </w:r>
      <w:r w:rsidRPr="005F34D4">
        <w:t xml:space="preserve">оговора, является неотъемлемой его частью. </w:t>
      </w:r>
    </w:p>
    <w:p w:rsidR="005F34D4" w:rsidRDefault="005F34D4" w:rsidP="005F34D4">
      <w:pPr>
        <w:spacing w:line="360" w:lineRule="exact"/>
        <w:jc w:val="center"/>
        <w:outlineLvl w:val="0"/>
        <w:rPr>
          <w:b/>
        </w:rPr>
      </w:pPr>
    </w:p>
    <w:p w:rsidR="00A70B84" w:rsidRPr="005F34D4" w:rsidRDefault="00A70B84" w:rsidP="005F34D4">
      <w:pPr>
        <w:spacing w:line="360" w:lineRule="exact"/>
        <w:jc w:val="center"/>
        <w:outlineLvl w:val="0"/>
        <w:rPr>
          <w:b/>
        </w:rPr>
      </w:pPr>
    </w:p>
    <w:p w:rsidR="005F34D4" w:rsidRPr="00A70B84" w:rsidRDefault="005F34D4" w:rsidP="00A70B84">
      <w:pPr>
        <w:pStyle w:val="af6"/>
        <w:numPr>
          <w:ilvl w:val="0"/>
          <w:numId w:val="3"/>
        </w:numPr>
        <w:spacing w:line="360" w:lineRule="exact"/>
        <w:jc w:val="center"/>
        <w:outlineLvl w:val="0"/>
        <w:rPr>
          <w:b/>
        </w:rPr>
      </w:pPr>
      <w:r w:rsidRPr="00A70B84">
        <w:rPr>
          <w:b/>
        </w:rPr>
        <w:t>Права и обязанности сторон</w:t>
      </w:r>
      <w:r w:rsidR="00A70B84" w:rsidRPr="00A70B84">
        <w:rPr>
          <w:b/>
        </w:rPr>
        <w:t>.</w:t>
      </w:r>
    </w:p>
    <w:p w:rsidR="00A70B84" w:rsidRPr="005F34D4" w:rsidRDefault="00A70B84" w:rsidP="00A70B84">
      <w:pPr>
        <w:pStyle w:val="af6"/>
        <w:spacing w:line="360" w:lineRule="exact"/>
        <w:outlineLvl w:val="0"/>
      </w:pPr>
    </w:p>
    <w:p w:rsidR="005F34D4" w:rsidRPr="005F34D4" w:rsidRDefault="005F34D4" w:rsidP="005F34D4">
      <w:pPr>
        <w:spacing w:line="360" w:lineRule="exact"/>
        <w:ind w:firstLine="708"/>
        <w:jc w:val="both"/>
        <w:rPr>
          <w:b/>
        </w:rPr>
      </w:pPr>
      <w:r w:rsidRPr="005F34D4">
        <w:rPr>
          <w:b/>
        </w:rPr>
        <w:t>3.1. Арендодатель вправе: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lastRenderedPageBreak/>
        <w:t>3.1.1</w:t>
      </w:r>
      <w:proofErr w:type="gramStart"/>
      <w:r w:rsidRPr="005F34D4">
        <w:t>. производить</w:t>
      </w:r>
      <w:proofErr w:type="gramEnd"/>
      <w:r w:rsidRPr="005F34D4">
        <w:t xml:space="preserve"> осмотр Имущества на предмет соблюдения условий </w:t>
      </w:r>
      <w:r w:rsidR="00F45C4D">
        <w:br/>
      </w:r>
      <w:r w:rsidRPr="005F34D4">
        <w:t xml:space="preserve">его эксплуатации и использования в соответствии с </w:t>
      </w:r>
      <w:r w:rsidR="00822EA7">
        <w:t>Д</w:t>
      </w:r>
      <w:r w:rsidRPr="005F34D4">
        <w:t xml:space="preserve">оговором </w:t>
      </w:r>
      <w:r w:rsidRPr="005F34D4">
        <w:br/>
        <w:t>и законодательством;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>3.1.2</w:t>
      </w:r>
      <w:proofErr w:type="gramStart"/>
      <w:r w:rsidRPr="005F34D4">
        <w:t>. устанавливать</w:t>
      </w:r>
      <w:proofErr w:type="gramEnd"/>
      <w:r w:rsidRPr="005F34D4">
        <w:t xml:space="preserve"> локальные правила использования Имущества, мест общего пользования и прилегающей территории (режим работы, порядок входа/выхода, въезда/выезда, погрузки/выгрузки, парковки, требования </w:t>
      </w:r>
      <w:r w:rsidRPr="005F34D4">
        <w:br/>
        <w:t xml:space="preserve">к обеспечению пожарной, технической безопасности, сдачи под/снятия </w:t>
      </w:r>
      <w:r w:rsidRPr="005F34D4">
        <w:br/>
        <w:t xml:space="preserve">с сигнализации и т.д.); 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>3.1.3</w:t>
      </w:r>
      <w:proofErr w:type="gramStart"/>
      <w:r w:rsidRPr="005F34D4">
        <w:t>. требовать</w:t>
      </w:r>
      <w:proofErr w:type="gramEnd"/>
      <w:r w:rsidRPr="005F34D4">
        <w:t xml:space="preserve"> от Арендатора устранения нарушений условий </w:t>
      </w:r>
      <w:r w:rsidR="00822EA7">
        <w:t>Д</w:t>
      </w:r>
      <w:r w:rsidRPr="005F34D4">
        <w:t xml:space="preserve">оговора, исполнения обязанностей, предусмотренных </w:t>
      </w:r>
      <w:r w:rsidR="00822EA7">
        <w:t>Д</w:t>
      </w:r>
      <w:r w:rsidRPr="005F34D4">
        <w:t>оговором;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>3.1.4</w:t>
      </w:r>
      <w:proofErr w:type="gramStart"/>
      <w:r w:rsidRPr="005F34D4">
        <w:t>. осуществлять</w:t>
      </w:r>
      <w:proofErr w:type="gramEnd"/>
      <w:r w:rsidRPr="005F34D4">
        <w:t xml:space="preserve"> иные права, предусмотренные </w:t>
      </w:r>
      <w:r w:rsidR="00822EA7">
        <w:t>Д</w:t>
      </w:r>
      <w:r w:rsidRPr="005F34D4">
        <w:t xml:space="preserve">оговором, законодательством. </w:t>
      </w:r>
    </w:p>
    <w:p w:rsidR="005F34D4" w:rsidRPr="005F34D4" w:rsidRDefault="005F34D4" w:rsidP="005F34D4">
      <w:pPr>
        <w:spacing w:line="360" w:lineRule="exact"/>
        <w:ind w:firstLine="708"/>
        <w:jc w:val="both"/>
        <w:rPr>
          <w:b/>
        </w:rPr>
      </w:pPr>
      <w:r w:rsidRPr="005F34D4">
        <w:rPr>
          <w:b/>
        </w:rPr>
        <w:t>3.2. Арендодатель обязан:</w:t>
      </w:r>
    </w:p>
    <w:p w:rsidR="004858CF" w:rsidRDefault="004858CF" w:rsidP="004858CF">
      <w:pPr>
        <w:autoSpaceDE w:val="0"/>
        <w:autoSpaceDN w:val="0"/>
        <w:adjustRightInd w:val="0"/>
        <w:jc w:val="both"/>
        <w:rPr>
          <w:szCs w:val="28"/>
        </w:rPr>
      </w:pPr>
      <w:r>
        <w:t xml:space="preserve">          </w:t>
      </w:r>
      <w:r w:rsidR="0040613A">
        <w:t>3.2.1</w:t>
      </w:r>
      <w:proofErr w:type="gramStart"/>
      <w:r w:rsidR="005F34D4" w:rsidRPr="005F34D4">
        <w:t>. направ</w:t>
      </w:r>
      <w:r w:rsidR="0035133A">
        <w:t>ля</w:t>
      </w:r>
      <w:r w:rsidR="005F34D4" w:rsidRPr="005F34D4">
        <w:t>ть</w:t>
      </w:r>
      <w:proofErr w:type="gramEnd"/>
      <w:r w:rsidR="005F34D4" w:rsidRPr="005F34D4">
        <w:t xml:space="preserve"> </w:t>
      </w:r>
      <w:r w:rsidR="00573EAC">
        <w:t>копии</w:t>
      </w:r>
      <w:r w:rsidR="005F34D4" w:rsidRPr="005F34D4">
        <w:t xml:space="preserve"> актов приема-передачи Имущества, предусмотренных разделами 2, 7 </w:t>
      </w:r>
      <w:r w:rsidR="00822EA7">
        <w:t>Д</w:t>
      </w:r>
      <w:r w:rsidR="005F34D4" w:rsidRPr="005F34D4">
        <w:t xml:space="preserve">оговора, в Министерство </w:t>
      </w:r>
      <w:r>
        <w:rPr>
          <w:szCs w:val="28"/>
        </w:rPr>
        <w:t xml:space="preserve">в течение пяти дней со дня подписания, а в предусмотренных </w:t>
      </w:r>
      <w:r w:rsidR="00822EA7">
        <w:rPr>
          <w:szCs w:val="28"/>
        </w:rPr>
        <w:t xml:space="preserve">действующим </w:t>
      </w:r>
      <w:r>
        <w:rPr>
          <w:szCs w:val="28"/>
        </w:rPr>
        <w:t>законодательством случаях - со дня государственной регистрации</w:t>
      </w:r>
      <w:r w:rsidR="0035133A">
        <w:rPr>
          <w:szCs w:val="28"/>
        </w:rPr>
        <w:t>, но не позднее срока, установленного приказами Министерства.</w:t>
      </w:r>
    </w:p>
    <w:p w:rsidR="00232EE3" w:rsidRDefault="0040613A" w:rsidP="00232EE3">
      <w:pPr>
        <w:spacing w:line="360" w:lineRule="exact"/>
        <w:ind w:firstLine="708"/>
        <w:jc w:val="both"/>
        <w:rPr>
          <w:color w:val="FF0000"/>
        </w:rPr>
      </w:pPr>
      <w:r>
        <w:t>3.2.2</w:t>
      </w:r>
      <w:proofErr w:type="gramStart"/>
      <w:r w:rsidR="005F34D4" w:rsidRPr="00545822">
        <w:t xml:space="preserve">. </w:t>
      </w:r>
      <w:r w:rsidR="005F34D4" w:rsidRPr="00545822">
        <w:rPr>
          <w:szCs w:val="28"/>
        </w:rPr>
        <w:t>в</w:t>
      </w:r>
      <w:proofErr w:type="gramEnd"/>
      <w:r w:rsidR="005F34D4" w:rsidRPr="00545822">
        <w:rPr>
          <w:szCs w:val="28"/>
        </w:rPr>
        <w:t xml:space="preserve"> </w:t>
      </w:r>
      <w:r w:rsidR="00545822" w:rsidRPr="00545822">
        <w:rPr>
          <w:szCs w:val="28"/>
        </w:rPr>
        <w:t>14-дневный</w:t>
      </w:r>
      <w:r w:rsidR="005F34D4" w:rsidRPr="00545822">
        <w:rPr>
          <w:szCs w:val="28"/>
        </w:rPr>
        <w:t xml:space="preserve"> срок </w:t>
      </w:r>
      <w:r w:rsidR="005F34D4" w:rsidRPr="00545822">
        <w:t>с даты</w:t>
      </w:r>
      <w:r w:rsidR="005F34D4" w:rsidRPr="005F34D4">
        <w:t xml:space="preserve"> подписани</w:t>
      </w:r>
      <w:r w:rsidR="00DF60EC">
        <w:t xml:space="preserve">я </w:t>
      </w:r>
      <w:r w:rsidR="00822EA7">
        <w:t>Д</w:t>
      </w:r>
      <w:r w:rsidR="00DF60EC">
        <w:t>оговора заключить</w:t>
      </w:r>
      <w:r w:rsidR="00DF60EC">
        <w:br/>
      </w:r>
      <w:r w:rsidR="005F34D4" w:rsidRPr="005F34D4">
        <w:t xml:space="preserve">с Арендатором договор </w:t>
      </w:r>
      <w:r w:rsidR="00232EE3">
        <w:t xml:space="preserve">на возмещение </w:t>
      </w:r>
      <w:r w:rsidR="00232EE3" w:rsidRPr="00232EE3">
        <w:t>стоимости</w:t>
      </w:r>
      <w:r w:rsidR="00232EE3">
        <w:t xml:space="preserve"> </w:t>
      </w:r>
      <w:r w:rsidR="00407786">
        <w:t>оказанных</w:t>
      </w:r>
      <w:r w:rsidR="00320CEE">
        <w:t xml:space="preserve"> (предоставлен</w:t>
      </w:r>
      <w:r w:rsidR="00407786">
        <w:t>ных</w:t>
      </w:r>
      <w:r w:rsidR="00320CEE">
        <w:t xml:space="preserve">) </w:t>
      </w:r>
      <w:r w:rsidR="005F34D4" w:rsidRPr="005F34D4">
        <w:t>эксплуатационн</w:t>
      </w:r>
      <w:r w:rsidR="00232EE3">
        <w:t>ых</w:t>
      </w:r>
      <w:r w:rsidR="005F34D4" w:rsidRPr="005F34D4">
        <w:t xml:space="preserve"> услуг,</w:t>
      </w:r>
      <w:r w:rsidR="00232EE3" w:rsidRPr="00232EE3">
        <w:t xml:space="preserve"> услуг по содержанию Имущества (охрана площадей мест общего пользования и прилегающей территории, уборка мест общего пользования и прилегающей территории, иные услуги, работы), коммунальных услуг (холодное и горячее водоснабжение, водоотведение, электроснабжение, газоснабжение, отопление, обращение с твердыми коммунальными отходами)</w:t>
      </w:r>
      <w:r w:rsidR="00A52405">
        <w:rPr>
          <w:rStyle w:val="af5"/>
        </w:rPr>
        <w:footnoteReference w:id="8"/>
      </w:r>
      <w:r w:rsidR="00A52405">
        <w:t>.</w:t>
      </w:r>
    </w:p>
    <w:p w:rsidR="005F34D4" w:rsidRPr="005F34D4" w:rsidRDefault="00A52405" w:rsidP="00232EE3">
      <w:pPr>
        <w:spacing w:line="360" w:lineRule="exact"/>
        <w:ind w:firstLine="708"/>
        <w:jc w:val="both"/>
      </w:pPr>
      <w:r>
        <w:t>3.2.3</w:t>
      </w:r>
      <w:proofErr w:type="gramStart"/>
      <w:r w:rsidR="005F34D4" w:rsidRPr="005F34D4">
        <w:t>. в</w:t>
      </w:r>
      <w:proofErr w:type="gramEnd"/>
      <w:r w:rsidR="005F34D4" w:rsidRPr="005F34D4">
        <w:t xml:space="preserve"> случае предаварийных ситуаций, аварий, грозящих порче, уничтожению, утрате Имущества произошедших не по вине Арендатора, оказывать Арендатору необходимое содействие в устранении предаварийных ситуаций, аварий, их последствий; устранять указанные ситуации и их последствия в случае бездействия Арендатора в их устранении независимо от того, по чьей вине произошли указанные ситуации; </w:t>
      </w:r>
    </w:p>
    <w:p w:rsidR="005F34D4" w:rsidRPr="005F34D4" w:rsidRDefault="00A52405" w:rsidP="005F34D4">
      <w:pPr>
        <w:spacing w:line="360" w:lineRule="exact"/>
        <w:ind w:firstLine="708"/>
        <w:jc w:val="both"/>
      </w:pPr>
      <w:r>
        <w:t>3.2.4</w:t>
      </w:r>
      <w:proofErr w:type="gramStart"/>
      <w:r w:rsidR="005F34D4" w:rsidRPr="005F34D4">
        <w:t>. контролировать</w:t>
      </w:r>
      <w:proofErr w:type="gramEnd"/>
      <w:r w:rsidR="005F34D4" w:rsidRPr="005F34D4">
        <w:t xml:space="preserve"> выполнение Арендатором условий </w:t>
      </w:r>
      <w:r w:rsidR="00A84AEF">
        <w:t>Д</w:t>
      </w:r>
      <w:r w:rsidR="005F34D4" w:rsidRPr="005F34D4">
        <w:t>оговора;</w:t>
      </w:r>
    </w:p>
    <w:p w:rsidR="005F34D4" w:rsidRPr="005F34D4" w:rsidRDefault="00A52405" w:rsidP="005F34D4">
      <w:pPr>
        <w:spacing w:line="360" w:lineRule="exact"/>
        <w:ind w:firstLine="708"/>
        <w:jc w:val="both"/>
      </w:pPr>
      <w:r>
        <w:t>3.2.5</w:t>
      </w:r>
      <w:proofErr w:type="gramStart"/>
      <w:r w:rsidR="005F34D4" w:rsidRPr="005F34D4">
        <w:t>. незамедлительно</w:t>
      </w:r>
      <w:proofErr w:type="gramEnd"/>
      <w:r w:rsidR="005F34D4" w:rsidRPr="005F34D4">
        <w:t xml:space="preserve">, в день, когда Арендодатель узнал или должен был узнать о нарушении Арендатором условий </w:t>
      </w:r>
      <w:r w:rsidR="00A84AEF">
        <w:t>Д</w:t>
      </w:r>
      <w:r w:rsidR="005F34D4" w:rsidRPr="005F34D4">
        <w:t>оговора, уведомлять Министерство в письменном виде об указанных нарушениях;</w:t>
      </w:r>
    </w:p>
    <w:p w:rsidR="00802D07" w:rsidRDefault="0035133A" w:rsidP="00802D07">
      <w:pPr>
        <w:autoSpaceDE w:val="0"/>
        <w:autoSpaceDN w:val="0"/>
        <w:adjustRightInd w:val="0"/>
        <w:jc w:val="both"/>
        <w:rPr>
          <w:szCs w:val="28"/>
        </w:rPr>
      </w:pPr>
      <w:r>
        <w:t xml:space="preserve">          </w:t>
      </w:r>
      <w:r w:rsidR="00A52405">
        <w:t>3.2.6</w:t>
      </w:r>
      <w:proofErr w:type="gramStart"/>
      <w:r w:rsidR="005F34D4" w:rsidRPr="005F34D4">
        <w:t xml:space="preserve">. </w:t>
      </w:r>
      <w:r w:rsidR="00BE4226" w:rsidRPr="0035133A">
        <w:rPr>
          <w:color w:val="000000" w:themeColor="text1"/>
        </w:rPr>
        <w:t>обеспечить</w:t>
      </w:r>
      <w:proofErr w:type="gramEnd"/>
      <w:r w:rsidR="00BE4226" w:rsidRPr="0035133A">
        <w:rPr>
          <w:color w:val="000000" w:themeColor="text1"/>
        </w:rPr>
        <w:t xml:space="preserve"> представление в Министерство копии заключенного </w:t>
      </w:r>
      <w:r w:rsidR="00A84AEF">
        <w:rPr>
          <w:color w:val="000000" w:themeColor="text1"/>
        </w:rPr>
        <w:t>Д</w:t>
      </w:r>
      <w:r w:rsidR="00BE4226" w:rsidRPr="0035133A">
        <w:rPr>
          <w:color w:val="000000" w:themeColor="text1"/>
        </w:rPr>
        <w:t>оговора в течение пяти дней</w:t>
      </w:r>
      <w:r w:rsidR="00BE4226">
        <w:rPr>
          <w:i/>
          <w:color w:val="FF0000"/>
        </w:rPr>
        <w:t xml:space="preserve"> </w:t>
      </w:r>
      <w:r>
        <w:rPr>
          <w:szCs w:val="28"/>
        </w:rPr>
        <w:t xml:space="preserve">со дня подписания, а в предусмотренных </w:t>
      </w:r>
      <w:r w:rsidR="00A84AEF">
        <w:rPr>
          <w:szCs w:val="28"/>
        </w:rPr>
        <w:t xml:space="preserve">действующим </w:t>
      </w:r>
      <w:r>
        <w:rPr>
          <w:szCs w:val="28"/>
        </w:rPr>
        <w:t>законодательством случаях - со дня государственной регистрации</w:t>
      </w:r>
      <w:r w:rsidR="00802D07">
        <w:rPr>
          <w:szCs w:val="28"/>
        </w:rPr>
        <w:t>, но не позднее срока, установленного приказом Министерства.</w:t>
      </w:r>
    </w:p>
    <w:p w:rsidR="005F34D4" w:rsidRPr="0035133A" w:rsidRDefault="0035133A" w:rsidP="0035133A">
      <w:pPr>
        <w:autoSpaceDE w:val="0"/>
        <w:autoSpaceDN w:val="0"/>
        <w:adjustRightInd w:val="0"/>
        <w:jc w:val="both"/>
        <w:rPr>
          <w:szCs w:val="28"/>
        </w:rPr>
      </w:pPr>
      <w:r>
        <w:lastRenderedPageBreak/>
        <w:t xml:space="preserve">           </w:t>
      </w:r>
      <w:r w:rsidR="00A52405">
        <w:t>3.2.7</w:t>
      </w:r>
      <w:proofErr w:type="gramStart"/>
      <w:r w:rsidR="005F34D4" w:rsidRPr="005F34D4">
        <w:t xml:space="preserve">. </w:t>
      </w:r>
      <w:r w:rsidRPr="0035133A">
        <w:rPr>
          <w:color w:val="000000" w:themeColor="text1"/>
        </w:rPr>
        <w:t>обеспечить</w:t>
      </w:r>
      <w:proofErr w:type="gramEnd"/>
      <w:r w:rsidRPr="0035133A">
        <w:rPr>
          <w:color w:val="000000" w:themeColor="text1"/>
        </w:rPr>
        <w:t xml:space="preserve"> представление в Министерство </w:t>
      </w:r>
      <w:r>
        <w:rPr>
          <w:color w:val="000000" w:themeColor="text1"/>
        </w:rPr>
        <w:t xml:space="preserve">копии </w:t>
      </w:r>
      <w:r>
        <w:rPr>
          <w:szCs w:val="28"/>
        </w:rPr>
        <w:t xml:space="preserve">соглашения </w:t>
      </w:r>
      <w:r>
        <w:rPr>
          <w:szCs w:val="28"/>
        </w:rPr>
        <w:br/>
        <w:t xml:space="preserve">о внесении изменений в </w:t>
      </w:r>
      <w:r w:rsidR="00A84AEF">
        <w:rPr>
          <w:szCs w:val="28"/>
        </w:rPr>
        <w:t>Д</w:t>
      </w:r>
      <w:r>
        <w:rPr>
          <w:szCs w:val="28"/>
        </w:rPr>
        <w:t>оговор</w:t>
      </w:r>
      <w:r w:rsidR="00A84AEF">
        <w:rPr>
          <w:szCs w:val="28"/>
        </w:rPr>
        <w:t>,</w:t>
      </w:r>
      <w:r w:rsidR="00BE4226" w:rsidRPr="00991EDE">
        <w:t xml:space="preserve"> </w:t>
      </w:r>
      <w:r>
        <w:t xml:space="preserve">копии </w:t>
      </w:r>
      <w:r w:rsidR="00BE4226" w:rsidRPr="00991EDE">
        <w:t>соглашени</w:t>
      </w:r>
      <w:r>
        <w:t>я</w:t>
      </w:r>
      <w:r w:rsidR="00BE4226" w:rsidRPr="00991EDE">
        <w:t xml:space="preserve"> о расторжении </w:t>
      </w:r>
      <w:r w:rsidR="00A84AEF">
        <w:t>Д</w:t>
      </w:r>
      <w:r w:rsidR="00BE4226" w:rsidRPr="00991EDE">
        <w:t>оговора</w:t>
      </w:r>
      <w:r>
        <w:t xml:space="preserve"> </w:t>
      </w:r>
      <w:r w:rsidRPr="0035133A">
        <w:rPr>
          <w:color w:val="000000" w:themeColor="text1"/>
        </w:rPr>
        <w:t>в течение пяти дней</w:t>
      </w:r>
      <w:r>
        <w:rPr>
          <w:i/>
          <w:color w:val="FF0000"/>
        </w:rPr>
        <w:t xml:space="preserve"> </w:t>
      </w:r>
      <w:r>
        <w:rPr>
          <w:szCs w:val="28"/>
        </w:rPr>
        <w:t xml:space="preserve">со дня подписания, а в предусмотренных </w:t>
      </w:r>
      <w:r w:rsidR="00A84AEF">
        <w:rPr>
          <w:szCs w:val="28"/>
        </w:rPr>
        <w:t xml:space="preserve">действующим законодательством </w:t>
      </w:r>
      <w:r>
        <w:rPr>
          <w:szCs w:val="28"/>
        </w:rPr>
        <w:t>случаях - со дня государственной регистрации</w:t>
      </w:r>
      <w:r w:rsidR="00BE4226" w:rsidRPr="00991EDE">
        <w:t xml:space="preserve">; </w:t>
      </w:r>
    </w:p>
    <w:p w:rsidR="005F34D4" w:rsidRPr="005F34D4" w:rsidRDefault="009D7318" w:rsidP="005F34D4">
      <w:pPr>
        <w:spacing w:line="360" w:lineRule="exact"/>
        <w:ind w:firstLine="708"/>
        <w:jc w:val="both"/>
      </w:pPr>
      <w:r>
        <w:t>3.2.8</w:t>
      </w:r>
      <w:r w:rsidR="005F34D4" w:rsidRPr="005F34D4">
        <w:t xml:space="preserve">. </w:t>
      </w:r>
      <w:r w:rsidR="000020E3">
        <w:t>контролировать своевременность</w:t>
      </w:r>
      <w:r w:rsidR="005F34D4" w:rsidRPr="005F34D4">
        <w:t xml:space="preserve"> заключени</w:t>
      </w:r>
      <w:r w:rsidR="000020E3">
        <w:t>я</w:t>
      </w:r>
      <w:r w:rsidR="005F34D4" w:rsidRPr="005F34D4">
        <w:t xml:space="preserve"> договор</w:t>
      </w:r>
      <w:r w:rsidR="00991EDE" w:rsidRPr="00991EDE">
        <w:t>ов</w:t>
      </w:r>
      <w:r w:rsidR="005F34D4" w:rsidRPr="00BE4226">
        <w:rPr>
          <w:i/>
          <w:color w:val="FF0000"/>
        </w:rPr>
        <w:t xml:space="preserve"> </w:t>
      </w:r>
      <w:r w:rsidR="00320CEE" w:rsidRPr="005F34D4">
        <w:t xml:space="preserve">на </w:t>
      </w:r>
      <w:r w:rsidR="00320CEE">
        <w:t xml:space="preserve">оказание (предоставление) </w:t>
      </w:r>
      <w:r w:rsidR="005F34D4" w:rsidRPr="005F34D4">
        <w:t xml:space="preserve">эксплуатационных услуг, </w:t>
      </w:r>
      <w:r w:rsidR="00BE4226" w:rsidRPr="00991EDE">
        <w:t>услуг по содержанию</w:t>
      </w:r>
      <w:r w:rsidR="00870D87" w:rsidRPr="00991EDE">
        <w:t xml:space="preserve"> </w:t>
      </w:r>
      <w:r w:rsidR="00991EDE" w:rsidRPr="00991EDE">
        <w:t xml:space="preserve">Имущества </w:t>
      </w:r>
      <w:r w:rsidR="00870D87" w:rsidRPr="00991EDE">
        <w:t>(охрана площадей мест общего пользования и прилегающей территории</w:t>
      </w:r>
      <w:r w:rsidR="00BE4226" w:rsidRPr="00991EDE">
        <w:t xml:space="preserve">, </w:t>
      </w:r>
      <w:r w:rsidR="00870D87" w:rsidRPr="00991EDE">
        <w:t xml:space="preserve">уборка мест общего пользования и прилегающей территории, иные услуги, работы), </w:t>
      </w:r>
      <w:r w:rsidR="00BE4226" w:rsidRPr="00991EDE">
        <w:t>коммунальных услуг</w:t>
      </w:r>
      <w:r w:rsidR="005F34D4" w:rsidRPr="00991EDE">
        <w:t xml:space="preserve"> (</w:t>
      </w:r>
      <w:r w:rsidR="00BE4226" w:rsidRPr="00991EDE">
        <w:t xml:space="preserve">холодное и горячее </w:t>
      </w:r>
      <w:r w:rsidR="005F34D4" w:rsidRPr="00991EDE">
        <w:t xml:space="preserve">водоснабжение, водоотведение, </w:t>
      </w:r>
      <w:r w:rsidR="00870D87" w:rsidRPr="00991EDE">
        <w:t>электроснабжение, газоснабжение, отопление</w:t>
      </w:r>
      <w:r w:rsidR="005F34D4" w:rsidRPr="00991EDE">
        <w:t xml:space="preserve">, </w:t>
      </w:r>
      <w:r w:rsidR="00BE4226" w:rsidRPr="00991EDE">
        <w:t>обр</w:t>
      </w:r>
      <w:r w:rsidR="00320CEE">
        <w:t xml:space="preserve">ащение с твердыми коммунальными </w:t>
      </w:r>
      <w:r w:rsidR="00BE4226" w:rsidRPr="00991EDE">
        <w:t>отходами)</w:t>
      </w:r>
      <w:r w:rsidR="00320CEE">
        <w:t xml:space="preserve"> </w:t>
      </w:r>
      <w:r w:rsidR="005F34D4" w:rsidRPr="00991EDE">
        <w:t>Арендатор</w:t>
      </w:r>
      <w:r w:rsidR="00870D87" w:rsidRPr="00991EDE">
        <w:t>ом</w:t>
      </w:r>
      <w:r w:rsidR="00320CEE">
        <w:t xml:space="preserve"> </w:t>
      </w:r>
      <w:r w:rsidR="005F34D4" w:rsidRPr="005F34D4">
        <w:t>с поставщик</w:t>
      </w:r>
      <w:r w:rsidR="00991EDE">
        <w:t>ами (исполнителями)</w:t>
      </w:r>
      <w:r w:rsidR="005F34D4" w:rsidRPr="005F34D4">
        <w:t xml:space="preserve"> указанных услуг</w:t>
      </w:r>
      <w:r w:rsidR="00991EDE">
        <w:t xml:space="preserve"> (работ).</w:t>
      </w:r>
      <w:r w:rsidR="00991EDE">
        <w:rPr>
          <w:rStyle w:val="af5"/>
        </w:rPr>
        <w:footnoteReference w:id="9"/>
      </w:r>
      <w:r w:rsidR="005F34D4" w:rsidRPr="005F34D4">
        <w:t xml:space="preserve"> </w:t>
      </w:r>
    </w:p>
    <w:p w:rsidR="005F34D4" w:rsidRPr="005F34D4" w:rsidRDefault="009D7318" w:rsidP="005F34D4">
      <w:pPr>
        <w:spacing w:line="360" w:lineRule="exact"/>
        <w:ind w:firstLine="708"/>
        <w:jc w:val="both"/>
      </w:pPr>
      <w:r>
        <w:t>3.2.9</w:t>
      </w:r>
      <w:proofErr w:type="gramStart"/>
      <w:r w:rsidR="005F34D4" w:rsidRPr="005F34D4">
        <w:t>. не</w:t>
      </w:r>
      <w:proofErr w:type="gramEnd"/>
      <w:r w:rsidR="005F34D4" w:rsidRPr="005F34D4">
        <w:t xml:space="preserve"> позднее 15 числа месяца, следующего за кварталом, осуществлять контроль взаимных расчетов Арендатора с поставщиками</w:t>
      </w:r>
      <w:r>
        <w:t xml:space="preserve"> (исполнителями) </w:t>
      </w:r>
      <w:r w:rsidR="005F34D4" w:rsidRPr="005F34D4">
        <w:t>услуг</w:t>
      </w:r>
      <w:r w:rsidR="00350C1A">
        <w:t xml:space="preserve"> (работ)</w:t>
      </w:r>
      <w:r>
        <w:t xml:space="preserve">, указанных в пункте 3.2.8 </w:t>
      </w:r>
      <w:r w:rsidR="00A84AEF">
        <w:t>Д</w:t>
      </w:r>
      <w:r>
        <w:t>оговора</w:t>
      </w:r>
      <w:r w:rsidR="005F34D4" w:rsidRPr="005F34D4">
        <w:t xml:space="preserve"> (на основании представленных Арендатором копий актов сверки, подписанных уполномоченными представителями с двух сторон).</w:t>
      </w:r>
    </w:p>
    <w:p w:rsidR="005F34D4" w:rsidRPr="005F34D4" w:rsidRDefault="005F34D4" w:rsidP="005F34D4">
      <w:pPr>
        <w:autoSpaceDE w:val="0"/>
        <w:autoSpaceDN w:val="0"/>
        <w:adjustRightInd w:val="0"/>
        <w:spacing w:line="360" w:lineRule="exact"/>
        <w:ind w:firstLine="540"/>
        <w:jc w:val="both"/>
        <w:rPr>
          <w:b/>
        </w:rPr>
      </w:pPr>
      <w:r w:rsidRPr="005F34D4">
        <w:rPr>
          <w:rFonts w:ascii="Trebuchet MS" w:hAnsi="Trebuchet MS"/>
          <w:b/>
          <w:color w:val="333333"/>
          <w:szCs w:val="28"/>
        </w:rPr>
        <w:t xml:space="preserve">  </w:t>
      </w:r>
      <w:r w:rsidRPr="005F34D4">
        <w:rPr>
          <w:b/>
        </w:rPr>
        <w:t>3.3. Арендатор обязан: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>3.3.1</w:t>
      </w:r>
      <w:proofErr w:type="gramStart"/>
      <w:r w:rsidRPr="005F34D4">
        <w:t>. уплачивать</w:t>
      </w:r>
      <w:proofErr w:type="gramEnd"/>
      <w:r w:rsidRPr="005F34D4">
        <w:t xml:space="preserve"> арендную плату и иные платежи в соответствии </w:t>
      </w:r>
      <w:r w:rsidRPr="005F34D4">
        <w:br/>
        <w:t xml:space="preserve">с условиями </w:t>
      </w:r>
      <w:r w:rsidR="00A84AEF">
        <w:t>Д</w:t>
      </w:r>
      <w:r w:rsidRPr="005F34D4">
        <w:t>оговора;</w:t>
      </w:r>
    </w:p>
    <w:p w:rsidR="005F34D4" w:rsidRPr="009D7318" w:rsidRDefault="005F34D4" w:rsidP="005F34D4">
      <w:pPr>
        <w:spacing w:line="360" w:lineRule="exact"/>
        <w:ind w:firstLine="708"/>
        <w:jc w:val="both"/>
        <w:rPr>
          <w:i/>
          <w:strike/>
          <w:color w:val="FF0000"/>
        </w:rPr>
      </w:pPr>
      <w:r w:rsidRPr="005F34D4">
        <w:t>3.3.2</w:t>
      </w:r>
      <w:proofErr w:type="gramStart"/>
      <w:r w:rsidRPr="005F34D4">
        <w:t>. до</w:t>
      </w:r>
      <w:proofErr w:type="gramEnd"/>
      <w:r w:rsidRPr="005F34D4">
        <w:t xml:space="preserve"> возврата Имущества по акту приема-передачи обеспечивать надлежащую эксплуатацию Имущества, поддерживать Имущество в исправном состоянии, производить за свой счет текущий ремонт; согласовать </w:t>
      </w:r>
      <w:r w:rsidRPr="005F34D4">
        <w:br/>
        <w:t xml:space="preserve">с Арендодателем и при необходимости с соответствующими компетентными органами работы по текущему ремонту, передать Арендодателю документы </w:t>
      </w:r>
      <w:r w:rsidR="009D7318">
        <w:br/>
      </w:r>
      <w:r w:rsidRPr="005F34D4">
        <w:t>по текущему ремонту, необходимые для дальнейшей эксплуатации Имущества</w:t>
      </w:r>
      <w:r w:rsidR="0035133A">
        <w:t>.</w:t>
      </w:r>
      <w:r w:rsidRPr="005F34D4">
        <w:t xml:space="preserve"> </w:t>
      </w:r>
    </w:p>
    <w:p w:rsidR="00320CEE" w:rsidRDefault="005F34D4" w:rsidP="005F34D4">
      <w:pPr>
        <w:spacing w:line="360" w:lineRule="exact"/>
        <w:ind w:firstLine="708"/>
        <w:jc w:val="both"/>
      </w:pPr>
      <w:r w:rsidRPr="005F34D4">
        <w:t xml:space="preserve">3.3.3. в месячный срок с </w:t>
      </w:r>
      <w:r w:rsidR="005B74BD" w:rsidRPr="009D7318">
        <w:t>даты</w:t>
      </w:r>
      <w:r w:rsidRPr="005B74BD">
        <w:rPr>
          <w:color w:val="FF0000"/>
        </w:rPr>
        <w:t xml:space="preserve"> </w:t>
      </w:r>
      <w:r w:rsidRPr="005F34D4">
        <w:t xml:space="preserve">заключения </w:t>
      </w:r>
      <w:r w:rsidR="00A84AEF">
        <w:t>Д</w:t>
      </w:r>
      <w:r w:rsidRPr="005F34D4">
        <w:t xml:space="preserve">оговора заключить </w:t>
      </w:r>
      <w:r w:rsidR="00594A96" w:rsidRPr="005F34D4">
        <w:t>договор</w:t>
      </w:r>
      <w:r w:rsidR="00594A96" w:rsidRPr="009D7318">
        <w:t>ы</w:t>
      </w:r>
      <w:r w:rsidR="00594A96" w:rsidRPr="00BE4226">
        <w:rPr>
          <w:i/>
          <w:color w:val="FF0000"/>
        </w:rPr>
        <w:t xml:space="preserve"> </w:t>
      </w:r>
      <w:r w:rsidR="00594A96" w:rsidRPr="005F34D4">
        <w:t xml:space="preserve">на </w:t>
      </w:r>
      <w:r w:rsidR="00320CEE">
        <w:t>оказание (предоставление)</w:t>
      </w:r>
      <w:r w:rsidR="00594A96" w:rsidRPr="005F34D4">
        <w:t xml:space="preserve"> эксплуатационных услуг, </w:t>
      </w:r>
      <w:r w:rsidR="00594A96" w:rsidRPr="009D7318">
        <w:t xml:space="preserve">услуг </w:t>
      </w:r>
      <w:r w:rsidR="00320CEE">
        <w:br/>
      </w:r>
      <w:r w:rsidR="00594A96" w:rsidRPr="009D7318">
        <w:t xml:space="preserve">по содержанию </w:t>
      </w:r>
      <w:r w:rsidR="00407786">
        <w:t xml:space="preserve">Имущества </w:t>
      </w:r>
      <w:r w:rsidR="00594A96" w:rsidRPr="009D7318">
        <w:t>(охрана площадей мест общего пользования и прилегающей территории, уборка мест общего пользования и прилегающей территории, иные услуги, работы), коммунальных услуг (холодное и горячее водоснабжение, водоотведение, электроснабжение, газоснабжение, отопление, обращение с твердыми коммунальными отходами)</w:t>
      </w:r>
      <w:r w:rsidR="009D7318" w:rsidRPr="009D7318">
        <w:t xml:space="preserve"> </w:t>
      </w:r>
      <w:r w:rsidRPr="009D7318">
        <w:t>с поставщик</w:t>
      </w:r>
      <w:r w:rsidR="00594A96" w:rsidRPr="009D7318">
        <w:t>а</w:t>
      </w:r>
      <w:r w:rsidRPr="009D7318">
        <w:t>м</w:t>
      </w:r>
      <w:r w:rsidR="00594A96" w:rsidRPr="009D7318">
        <w:t>и</w:t>
      </w:r>
      <w:r w:rsidR="009D7318" w:rsidRPr="009D7318">
        <w:t xml:space="preserve"> (исполнителями)</w:t>
      </w:r>
      <w:r w:rsidRPr="009D7318">
        <w:t xml:space="preserve"> указанных услуг</w:t>
      </w:r>
      <w:r w:rsidR="009D7318" w:rsidRPr="009D7318">
        <w:t xml:space="preserve"> (работ)</w:t>
      </w:r>
      <w:r w:rsidR="00FB7637">
        <w:t xml:space="preserve">, копии которых представить Арендодателю в течение </w:t>
      </w:r>
      <w:r w:rsidR="00A06F8C" w:rsidRPr="00A06F8C">
        <w:t>5 (пяти) дней с даты заключения вышеуказанных договоров</w:t>
      </w:r>
      <w:r w:rsidR="009D7318">
        <w:rPr>
          <w:rStyle w:val="af5"/>
        </w:rPr>
        <w:footnoteReference w:id="10"/>
      </w:r>
      <w:r w:rsidR="009D7318">
        <w:t>;</w:t>
      </w:r>
      <w:r w:rsidR="00594A96" w:rsidRPr="009D7318">
        <w:t xml:space="preserve"> </w:t>
      </w:r>
    </w:p>
    <w:p w:rsidR="005F34D4" w:rsidRPr="00320CEE" w:rsidRDefault="005F34D4" w:rsidP="005F34D4">
      <w:pPr>
        <w:spacing w:line="360" w:lineRule="exact"/>
        <w:ind w:firstLine="708"/>
        <w:jc w:val="both"/>
      </w:pPr>
      <w:r w:rsidRPr="005F34D4">
        <w:t xml:space="preserve">оплачивать эксплуатационные услуги, </w:t>
      </w:r>
      <w:r w:rsidR="00594A96" w:rsidRPr="00320CEE">
        <w:t>услуги по содержанию</w:t>
      </w:r>
      <w:r w:rsidR="00407786">
        <w:t xml:space="preserve"> Имущества</w:t>
      </w:r>
      <w:r w:rsidR="00594A96" w:rsidRPr="00320CEE">
        <w:t xml:space="preserve"> (охрана площадей мест общего пользования и прилегающей территории, уборка </w:t>
      </w:r>
      <w:r w:rsidR="00594A96" w:rsidRPr="00320CEE">
        <w:lastRenderedPageBreak/>
        <w:t>мест общего пользования и прилегающей территории, иные услуги, работы), коммунальные услуги (холодное и горячее водоснабжение, водоотведение, электроснабжение, газоснабжение, отопление, обр</w:t>
      </w:r>
      <w:r w:rsidR="00320CEE">
        <w:t xml:space="preserve">ащение с твердыми коммунальными </w:t>
      </w:r>
      <w:r w:rsidR="00594A96" w:rsidRPr="00320CEE">
        <w:t>отходами)</w:t>
      </w:r>
      <w:r w:rsidR="00320CEE">
        <w:t xml:space="preserve"> в </w:t>
      </w:r>
      <w:r w:rsidRPr="00320CEE">
        <w:t>порядке и на условиях, определенных договор</w:t>
      </w:r>
      <w:r w:rsidR="00594A96" w:rsidRPr="00320CEE">
        <w:t>ами</w:t>
      </w:r>
      <w:r w:rsidRPr="00320CEE">
        <w:t xml:space="preserve"> </w:t>
      </w:r>
      <w:r w:rsidR="00320CEE">
        <w:br/>
      </w:r>
      <w:r w:rsidRPr="00320CEE">
        <w:t>об оказании</w:t>
      </w:r>
      <w:r w:rsidR="00320CEE" w:rsidRPr="00320CEE">
        <w:t xml:space="preserve"> (предоставлении)</w:t>
      </w:r>
      <w:r w:rsidRPr="00320CEE">
        <w:t xml:space="preserve"> эксплуатационных услуг, </w:t>
      </w:r>
      <w:r w:rsidR="00594A96" w:rsidRPr="00320CEE">
        <w:t>услуг по содержанию, коммунальных услуг</w:t>
      </w:r>
      <w:r w:rsidR="00320CEE" w:rsidRPr="00320CEE">
        <w:rPr>
          <w:rStyle w:val="af5"/>
        </w:rPr>
        <w:footnoteReference w:id="11"/>
      </w:r>
      <w:r w:rsidR="005B74BD" w:rsidRPr="00320CEE">
        <w:t>;</w:t>
      </w:r>
    </w:p>
    <w:p w:rsidR="00407786" w:rsidRPr="00407786" w:rsidRDefault="00407786" w:rsidP="00407786">
      <w:pPr>
        <w:spacing w:line="360" w:lineRule="exact"/>
        <w:ind w:firstLine="708"/>
        <w:jc w:val="both"/>
      </w:pPr>
      <w:proofErr w:type="gramStart"/>
      <w:r w:rsidRPr="00407786">
        <w:t>в</w:t>
      </w:r>
      <w:proofErr w:type="gramEnd"/>
      <w:r w:rsidRPr="00407786">
        <w:t xml:space="preserve"> 14-дневный срок с даты заключения </w:t>
      </w:r>
      <w:r w:rsidR="00A84AEF">
        <w:t>Д</w:t>
      </w:r>
      <w:r w:rsidRPr="00407786">
        <w:t xml:space="preserve">оговора заключить </w:t>
      </w:r>
      <w:r>
        <w:br/>
      </w:r>
      <w:r w:rsidRPr="00407786">
        <w:t xml:space="preserve">с Арендодателем </w:t>
      </w:r>
      <w:r w:rsidR="00D61760" w:rsidRPr="00407786">
        <w:t>договор</w:t>
      </w:r>
      <w:r w:rsidRPr="00407786">
        <w:t xml:space="preserve">ы на возмещение стоимости оказанных (предоставленных) </w:t>
      </w:r>
      <w:r>
        <w:t xml:space="preserve">эксплуатационных </w:t>
      </w:r>
      <w:r w:rsidR="00D61760" w:rsidRPr="00407786">
        <w:t>услуг,</w:t>
      </w:r>
      <w:r>
        <w:t xml:space="preserve"> </w:t>
      </w:r>
      <w:r w:rsidR="00D61760" w:rsidRPr="00407786">
        <w:t>услуг по содержанию</w:t>
      </w:r>
      <w:r w:rsidR="00232EE3" w:rsidRPr="00407786">
        <w:t xml:space="preserve"> Имущества</w:t>
      </w:r>
      <w:r w:rsidR="00D61760" w:rsidRPr="00407786">
        <w:t xml:space="preserve"> (охрана площадей мест общего пользования и прилегающей территории, уборка мест общего пользования и прилегающей территории, иные услуги, работы), коммунальных услуг (холодное и горячее водоснабжение, водоотведение, электроснабжение, газоснабжение, отопление, обращение с </w:t>
      </w:r>
      <w:r w:rsidRPr="00407786">
        <w:t>твердыми коммунальными отходами)</w:t>
      </w:r>
      <w:r w:rsidRPr="00407786">
        <w:rPr>
          <w:rStyle w:val="af5"/>
        </w:rPr>
        <w:footnoteReference w:id="12"/>
      </w:r>
      <w:r w:rsidRPr="00407786">
        <w:t>;</w:t>
      </w:r>
      <w:r w:rsidR="00B72BD3" w:rsidRPr="00407786">
        <w:t xml:space="preserve"> </w:t>
      </w:r>
    </w:p>
    <w:p w:rsidR="00407786" w:rsidRPr="00407786" w:rsidRDefault="00B72BD3" w:rsidP="00407786">
      <w:pPr>
        <w:spacing w:line="360" w:lineRule="exact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407786">
        <w:rPr>
          <w:rFonts w:eastAsia="Calibri"/>
          <w:szCs w:val="28"/>
          <w:lang w:eastAsia="en-US"/>
        </w:rPr>
        <w:t>в</w:t>
      </w:r>
      <w:r w:rsidR="00407786">
        <w:rPr>
          <w:rFonts w:eastAsia="Calibri"/>
          <w:szCs w:val="28"/>
          <w:lang w:eastAsia="en-US"/>
        </w:rPr>
        <w:t>озмещать</w:t>
      </w:r>
      <w:proofErr w:type="gramEnd"/>
      <w:r w:rsidR="00407786">
        <w:rPr>
          <w:rFonts w:eastAsia="Calibri"/>
          <w:szCs w:val="28"/>
          <w:lang w:eastAsia="en-US"/>
        </w:rPr>
        <w:t xml:space="preserve"> </w:t>
      </w:r>
      <w:r w:rsidR="005F34D4" w:rsidRPr="00407786">
        <w:rPr>
          <w:rFonts w:eastAsia="Calibri"/>
          <w:szCs w:val="28"/>
          <w:lang w:eastAsia="en-US"/>
        </w:rPr>
        <w:t xml:space="preserve">Арендодателю </w:t>
      </w:r>
      <w:r w:rsidR="00407786" w:rsidRPr="00407786">
        <w:rPr>
          <w:rFonts w:eastAsia="Calibri"/>
          <w:szCs w:val="28"/>
          <w:lang w:eastAsia="en-US"/>
        </w:rPr>
        <w:t>стоимость оказанных (предоставленных) эксплуатационных услуг, услуг по содержанию Имущества (охрана площадей мест общего пользования и прилегающей территории, уборка мест общего пользования и прилегающей территории, иные услуги, работы), коммунальных услуг (холодное и горячее водоснабжение, водоотведение, электроснабжение, газоснабжение, отопление, обращение с твердыми коммунальными отходами)</w:t>
      </w:r>
      <w:r w:rsidR="00407786" w:rsidRPr="00407786">
        <w:rPr>
          <w:rStyle w:val="af5"/>
          <w:rFonts w:eastAsia="Calibri"/>
          <w:szCs w:val="28"/>
          <w:lang w:eastAsia="en-US"/>
        </w:rPr>
        <w:footnoteReference w:id="13"/>
      </w:r>
      <w:r w:rsidR="00407786" w:rsidRPr="00407786">
        <w:rPr>
          <w:rFonts w:eastAsia="Calibri"/>
          <w:szCs w:val="28"/>
          <w:lang w:eastAsia="en-US"/>
        </w:rPr>
        <w:t>.</w:t>
      </w:r>
    </w:p>
    <w:p w:rsidR="005F34D4" w:rsidRPr="00D07643" w:rsidRDefault="005F34D4" w:rsidP="00407786">
      <w:pPr>
        <w:spacing w:line="360" w:lineRule="exact"/>
        <w:ind w:firstLine="708"/>
        <w:jc w:val="both"/>
        <w:rPr>
          <w:rFonts w:eastAsia="Calibri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>3.3.4</w:t>
      </w:r>
      <w:proofErr w:type="gramStart"/>
      <w:r w:rsidRPr="005F34D4">
        <w:rPr>
          <w:rFonts w:eastAsia="Calibri"/>
          <w:szCs w:val="28"/>
          <w:lang w:eastAsia="en-US"/>
        </w:rPr>
        <w:t>. возмещать</w:t>
      </w:r>
      <w:proofErr w:type="gramEnd"/>
      <w:r w:rsidRPr="005F34D4">
        <w:rPr>
          <w:rFonts w:eastAsia="Calibri"/>
          <w:szCs w:val="28"/>
          <w:lang w:eastAsia="en-US"/>
        </w:rPr>
        <w:t xml:space="preserve"> Арендодателю расходы, связанные с уплатой </w:t>
      </w:r>
      <w:r w:rsidR="00EB47D1" w:rsidRPr="00D07643">
        <w:rPr>
          <w:rFonts w:eastAsia="Calibri"/>
          <w:szCs w:val="28"/>
          <w:lang w:eastAsia="en-US"/>
        </w:rPr>
        <w:t xml:space="preserve">имущественных </w:t>
      </w:r>
      <w:r w:rsidRPr="00D07643">
        <w:rPr>
          <w:rFonts w:eastAsia="Calibri"/>
          <w:szCs w:val="28"/>
          <w:lang w:eastAsia="en-US"/>
        </w:rPr>
        <w:t>налог</w:t>
      </w:r>
      <w:r w:rsidR="00EB47D1" w:rsidRPr="00D07643">
        <w:rPr>
          <w:rFonts w:eastAsia="Calibri"/>
          <w:szCs w:val="28"/>
          <w:lang w:eastAsia="en-US"/>
        </w:rPr>
        <w:t>ов (земельный налог, налог на имущество</w:t>
      </w:r>
      <w:r w:rsidR="00D07643" w:rsidRPr="00D07643">
        <w:rPr>
          <w:rFonts w:eastAsia="Calibri"/>
          <w:szCs w:val="28"/>
          <w:lang w:eastAsia="en-US"/>
        </w:rPr>
        <w:t>)</w:t>
      </w:r>
      <w:r w:rsidRPr="00D07643">
        <w:rPr>
          <w:rFonts w:eastAsia="Calibri"/>
          <w:szCs w:val="28"/>
          <w:lang w:eastAsia="en-US"/>
        </w:rPr>
        <w:t>;</w:t>
      </w:r>
    </w:p>
    <w:p w:rsidR="005F34D4" w:rsidRPr="005F34D4" w:rsidRDefault="005F34D4" w:rsidP="00AB1789">
      <w:pPr>
        <w:spacing w:line="360" w:lineRule="exact"/>
        <w:ind w:firstLine="709"/>
        <w:contextualSpacing/>
        <w:jc w:val="both"/>
      </w:pPr>
      <w:r w:rsidRPr="005F34D4">
        <w:t>3.</w:t>
      </w:r>
      <w:r w:rsidR="00A84AEF">
        <w:t>3.5. соблюдать технические, санитарные, противопожарные и</w:t>
      </w:r>
      <w:r w:rsidRPr="005F34D4">
        <w:t xml:space="preserve"> иные  </w:t>
      </w:r>
      <w:r w:rsidRPr="005F34D4">
        <w:rPr>
          <w:szCs w:val="24"/>
        </w:rPr>
        <w:t xml:space="preserve">требования, предъявляемые для использования Имущества, мест общего пользования, прилегающей территории в соответствии </w:t>
      </w:r>
      <w:r w:rsidR="00A84AEF">
        <w:rPr>
          <w:szCs w:val="24"/>
        </w:rPr>
        <w:t xml:space="preserve">с установленными нормами    и правилами эксплуатации, </w:t>
      </w:r>
      <w:r w:rsidRPr="005F34D4">
        <w:rPr>
          <w:szCs w:val="24"/>
        </w:rPr>
        <w:t>локальными</w:t>
      </w:r>
      <w:r w:rsidR="00A84AEF">
        <w:rPr>
          <w:szCs w:val="24"/>
        </w:rPr>
        <w:t xml:space="preserve"> правилами </w:t>
      </w:r>
      <w:r w:rsidRPr="005F34D4">
        <w:rPr>
          <w:szCs w:val="24"/>
        </w:rPr>
        <w:t>Арендодателя;</w:t>
      </w:r>
      <w:r w:rsidR="00AB1789">
        <w:rPr>
          <w:szCs w:val="24"/>
        </w:rPr>
        <w:t xml:space="preserve"> </w:t>
      </w:r>
      <w:r w:rsidRPr="00D07643">
        <w:t xml:space="preserve">установка Арендатором собственного энергопотребляющего оборудования допускается </w:t>
      </w:r>
      <w:r w:rsidR="00D07643">
        <w:br/>
      </w:r>
      <w:r w:rsidRPr="00D07643">
        <w:t xml:space="preserve">с согласия Арендодателя при наличии технической возможности; </w:t>
      </w:r>
      <w:r w:rsidRPr="005F34D4">
        <w:t xml:space="preserve">хранение </w:t>
      </w:r>
      <w:r w:rsidR="00D07643">
        <w:br/>
      </w:r>
      <w:r w:rsidRPr="005F34D4">
        <w:t>в Имуществе легковоспламеняющихся, взрывчатых, пожароопасных, ядовитых веществ запрещается;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>3.3.6</w:t>
      </w:r>
      <w:proofErr w:type="gramStart"/>
      <w:r w:rsidRPr="005F34D4">
        <w:t>. обеспечивать</w:t>
      </w:r>
      <w:proofErr w:type="gramEnd"/>
      <w:r w:rsidRPr="005F34D4">
        <w:t xml:space="preserve"> Арендодателю и/или Министерству доступ</w:t>
      </w:r>
      <w:r w:rsidRPr="005F34D4">
        <w:br/>
        <w:t>в Имущество, его осмотр, представление документации и т.п.;</w:t>
      </w:r>
    </w:p>
    <w:p w:rsidR="005F34D4" w:rsidRPr="005F34D4" w:rsidRDefault="005F34D4" w:rsidP="00F164F3">
      <w:pPr>
        <w:spacing w:line="360" w:lineRule="exact"/>
        <w:ind w:firstLine="709"/>
        <w:jc w:val="both"/>
      </w:pPr>
      <w:r w:rsidRPr="005F34D4">
        <w:t>3.3.7</w:t>
      </w:r>
      <w:proofErr w:type="gramStart"/>
      <w:r w:rsidRPr="005F34D4">
        <w:t>. обеспечивать</w:t>
      </w:r>
      <w:proofErr w:type="gramEnd"/>
      <w:r w:rsidRPr="005F34D4">
        <w:t xml:space="preserve"> беспрепятственный доступ к Имуществу работников специализированных эксплуатационных и ремонтных организаций, аварийно- технических служб для производства работ по предупреждению</w:t>
      </w:r>
      <w:r w:rsidRPr="005F34D4">
        <w:br/>
      </w:r>
      <w:r w:rsidRPr="005F34D4">
        <w:lastRenderedPageBreak/>
        <w:t>и ликвидации аварийных ситуаций и их последствий, а также оценочным организациям;</w:t>
      </w:r>
    </w:p>
    <w:p w:rsidR="005F34D4" w:rsidRPr="005F34D4" w:rsidRDefault="005F34D4" w:rsidP="00D07643">
      <w:pPr>
        <w:spacing w:line="360" w:lineRule="exact"/>
        <w:ind w:firstLine="709"/>
        <w:jc w:val="both"/>
      </w:pPr>
      <w:r w:rsidRPr="005F34D4">
        <w:t>3.3.8</w:t>
      </w:r>
      <w:proofErr w:type="gramStart"/>
      <w:r w:rsidRPr="005F34D4">
        <w:t>. использовать</w:t>
      </w:r>
      <w:proofErr w:type="gramEnd"/>
      <w:r w:rsidRPr="005F34D4">
        <w:t xml:space="preserve"> Имущество исключительно в соответствии </w:t>
      </w:r>
      <w:r w:rsidRPr="005F34D4">
        <w:br/>
        <w:t xml:space="preserve">с условиями </w:t>
      </w:r>
      <w:r w:rsidR="00A84AEF">
        <w:t>Д</w:t>
      </w:r>
      <w:r w:rsidRPr="005F34D4">
        <w:t xml:space="preserve">оговора; установка рекламы, рекламных конструкций Арендатора в/на Имуществе, фасаде здания, на прилегающей территории осуществляется в порядке, установленном </w:t>
      </w:r>
      <w:r w:rsidR="00A84AEF">
        <w:t xml:space="preserve">действующим </w:t>
      </w:r>
      <w:r w:rsidRPr="005F34D4">
        <w:t>законодательством, за отдельную плату;</w:t>
      </w:r>
      <w:r w:rsidR="00F164F3" w:rsidRPr="00F164F3">
        <w:rPr>
          <w:szCs w:val="24"/>
        </w:rPr>
        <w:t xml:space="preserve"> 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>3.3.9</w:t>
      </w:r>
      <w:proofErr w:type="gramStart"/>
      <w:r w:rsidRPr="005F34D4">
        <w:t>. не</w:t>
      </w:r>
      <w:proofErr w:type="gramEnd"/>
      <w:r w:rsidRPr="005F34D4">
        <w:t xml:space="preserve"> причинять вреда местам общего пользования, прилегающей территории; </w:t>
      </w:r>
    </w:p>
    <w:p w:rsidR="005F34D4" w:rsidRPr="005F34D4" w:rsidRDefault="005F34D4" w:rsidP="005F34D4">
      <w:pPr>
        <w:spacing w:line="360" w:lineRule="exact"/>
        <w:ind w:firstLine="709"/>
        <w:jc w:val="both"/>
      </w:pPr>
      <w:r w:rsidRPr="005F34D4">
        <w:rPr>
          <w:szCs w:val="24"/>
        </w:rPr>
        <w:t>3.3.10</w:t>
      </w:r>
      <w:proofErr w:type="gramStart"/>
      <w:r w:rsidRPr="005F34D4">
        <w:rPr>
          <w:szCs w:val="24"/>
        </w:rPr>
        <w:t>. обеспечивать</w:t>
      </w:r>
      <w:proofErr w:type="gramEnd"/>
      <w:r w:rsidRPr="005F34D4">
        <w:rPr>
          <w:szCs w:val="24"/>
        </w:rPr>
        <w:t xml:space="preserve"> сохранность Имущества; незамедлительно уведомлять </w:t>
      </w:r>
      <w:r w:rsidRPr="005F34D4">
        <w:t xml:space="preserve">Арендодателя о возникновении предаварийных ситуаций, аварий и их последствиях, грозящих порче, уничтожению, утрате Имущества, принимать меры к предотвращению и ликвидации таких ситуаций и их последствий независимо от вины, а при наличии вины Арендатора осуществлять указанные мероприятия за свой счет и возмещать Арендодателю нанесенный ущерб </w:t>
      </w:r>
      <w:r w:rsidRPr="005F34D4">
        <w:br/>
        <w:t>от порчи Имущества;</w:t>
      </w:r>
    </w:p>
    <w:p w:rsidR="005F34D4" w:rsidRPr="005F34D4" w:rsidRDefault="005F34D4" w:rsidP="005F34D4">
      <w:pPr>
        <w:spacing w:line="360" w:lineRule="exact"/>
        <w:ind w:firstLine="709"/>
        <w:jc w:val="both"/>
      </w:pPr>
      <w:r w:rsidRPr="005F34D4">
        <w:t>3.3.11</w:t>
      </w:r>
      <w:proofErr w:type="gramStart"/>
      <w:r w:rsidRPr="005F34D4">
        <w:t>. сообщать</w:t>
      </w:r>
      <w:proofErr w:type="gramEnd"/>
      <w:r w:rsidRPr="005F34D4">
        <w:t xml:space="preserve"> письменно Арендодателю о предстоящем освобождении Имущества при досрочном расторжении </w:t>
      </w:r>
      <w:r w:rsidR="00A84AEF">
        <w:t>Д</w:t>
      </w:r>
      <w:r w:rsidRPr="005F34D4">
        <w:t xml:space="preserve">оговора </w:t>
      </w:r>
      <w:r w:rsidR="00A84AEF">
        <w:t xml:space="preserve">не позднее чем </w:t>
      </w:r>
      <w:r w:rsidRPr="005F34D4">
        <w:t xml:space="preserve">за один месяц </w:t>
      </w:r>
      <w:r w:rsidRPr="005F34D4">
        <w:br/>
        <w:t xml:space="preserve">до расторжения </w:t>
      </w:r>
      <w:r w:rsidR="00A84AEF">
        <w:t>Д</w:t>
      </w:r>
      <w:r w:rsidRPr="005F34D4">
        <w:t>оговора;</w:t>
      </w:r>
    </w:p>
    <w:p w:rsidR="005F34D4" w:rsidRPr="005F34D4" w:rsidRDefault="005F34D4" w:rsidP="005F34D4">
      <w:pPr>
        <w:spacing w:line="360" w:lineRule="exact"/>
        <w:ind w:firstLine="709"/>
        <w:jc w:val="both"/>
      </w:pPr>
      <w:r w:rsidRPr="00D07643">
        <w:t>3.3.12</w:t>
      </w:r>
      <w:proofErr w:type="gramStart"/>
      <w:r w:rsidRPr="00D07643">
        <w:t xml:space="preserve">. </w:t>
      </w:r>
      <w:r w:rsidR="00362481" w:rsidRPr="00D07643">
        <w:t>выполнять</w:t>
      </w:r>
      <w:proofErr w:type="gramEnd"/>
      <w:r w:rsidR="00362481" w:rsidRPr="00D07643">
        <w:t xml:space="preserve"> требования, установленные Федеральным законом</w:t>
      </w:r>
      <w:r w:rsidR="00362481" w:rsidRPr="00D07643">
        <w:br/>
        <w:t xml:space="preserve">от 25 июня 2017 г. № 73-ФЗ «Об объектах культурного наследия (памятниках истории и культуры) народов Российской Федерации», возникающие со дня подписания </w:t>
      </w:r>
      <w:r w:rsidR="00A84AEF">
        <w:t>Д</w:t>
      </w:r>
      <w:r w:rsidR="00362481" w:rsidRPr="00D07643">
        <w:t>оговора и акта приема-передачи Имущества</w:t>
      </w:r>
      <w:r w:rsidR="00D07643" w:rsidRPr="00D07643">
        <w:rPr>
          <w:rStyle w:val="af5"/>
        </w:rPr>
        <w:footnoteReference w:id="14"/>
      </w:r>
      <w:r w:rsidRPr="00D07643">
        <w:t>;</w:t>
      </w:r>
    </w:p>
    <w:p w:rsidR="005F34D4" w:rsidRPr="005F34D4" w:rsidRDefault="005F34D4" w:rsidP="005F34D4">
      <w:pPr>
        <w:spacing w:line="360" w:lineRule="exact"/>
        <w:ind w:firstLine="709"/>
        <w:jc w:val="both"/>
      </w:pPr>
      <w:r w:rsidRPr="005F34D4">
        <w:t xml:space="preserve">3.3.13. произвести все действия, необходимые для государственной регистрации </w:t>
      </w:r>
      <w:r w:rsidR="00A84AEF">
        <w:t>Д</w:t>
      </w:r>
      <w:r w:rsidRPr="005F34D4">
        <w:t xml:space="preserve">оговора, дополнительных соглашений к </w:t>
      </w:r>
      <w:r w:rsidR="00A84AEF">
        <w:t>До</w:t>
      </w:r>
      <w:r w:rsidRPr="00EA7846">
        <w:t xml:space="preserve">говору, </w:t>
      </w:r>
      <w:r w:rsidR="000401A1" w:rsidRPr="00EA7846">
        <w:t xml:space="preserve">соглашения о расторжении </w:t>
      </w:r>
      <w:r w:rsidR="00A84AEF">
        <w:t>Д</w:t>
      </w:r>
      <w:r w:rsidR="000401A1" w:rsidRPr="00EA7846">
        <w:t xml:space="preserve">оговора, </w:t>
      </w:r>
      <w:r w:rsidRPr="005F34D4">
        <w:t xml:space="preserve">прекращения права аренды по </w:t>
      </w:r>
      <w:r w:rsidR="00A84AEF">
        <w:t>Д</w:t>
      </w:r>
      <w:r w:rsidRPr="005F34D4">
        <w:t xml:space="preserve">оговору </w:t>
      </w:r>
      <w:r w:rsidR="000401A1" w:rsidRPr="00EA7846">
        <w:t>по истечени</w:t>
      </w:r>
      <w:r w:rsidR="00EA7846" w:rsidRPr="00EA7846">
        <w:t>и</w:t>
      </w:r>
      <w:r w:rsidR="000401A1" w:rsidRPr="00EA7846">
        <w:t xml:space="preserve"> срока действия </w:t>
      </w:r>
      <w:r w:rsidR="00A84AEF">
        <w:t>Д</w:t>
      </w:r>
      <w:r w:rsidR="000401A1" w:rsidRPr="00EA7846">
        <w:t>оговора</w:t>
      </w:r>
      <w:r w:rsidR="000401A1" w:rsidRPr="000401A1">
        <w:rPr>
          <w:i/>
          <w:color w:val="FF0000"/>
        </w:rPr>
        <w:t xml:space="preserve"> </w:t>
      </w:r>
      <w:r w:rsidRPr="005F34D4">
        <w:t xml:space="preserve">не позднее 5 (пяти) рабочих дней с даты подписания </w:t>
      </w:r>
      <w:r w:rsidR="00A84AEF">
        <w:t>Д</w:t>
      </w:r>
      <w:r w:rsidRPr="005F34D4">
        <w:t>оговора, дополнительн</w:t>
      </w:r>
      <w:r w:rsidR="00F37080" w:rsidRPr="00EA7846">
        <w:t>ых</w:t>
      </w:r>
      <w:r w:rsidR="00F37080">
        <w:t xml:space="preserve"> соглашений</w:t>
      </w:r>
      <w:r w:rsidR="000401A1">
        <w:t xml:space="preserve"> </w:t>
      </w:r>
      <w:r w:rsidRPr="005F34D4">
        <w:t>к</w:t>
      </w:r>
      <w:r w:rsidR="000401A1">
        <w:t xml:space="preserve"> </w:t>
      </w:r>
      <w:r w:rsidR="00A84AEF">
        <w:t>Д</w:t>
      </w:r>
      <w:r w:rsidRPr="005F34D4">
        <w:t xml:space="preserve">оговору, </w:t>
      </w:r>
      <w:r w:rsidR="00F37080" w:rsidRPr="00EA7846">
        <w:t>соглашения о расторжении</w:t>
      </w:r>
      <w:r w:rsidR="000401A1" w:rsidRPr="00EA7846">
        <w:t xml:space="preserve"> </w:t>
      </w:r>
      <w:r w:rsidR="00A84AEF">
        <w:t>Д</w:t>
      </w:r>
      <w:r w:rsidR="000401A1" w:rsidRPr="00EA7846">
        <w:t>оговора</w:t>
      </w:r>
      <w:r w:rsidRPr="00EA7846">
        <w:t xml:space="preserve">, </w:t>
      </w:r>
      <w:r w:rsidR="000401A1" w:rsidRPr="00EA7846">
        <w:t>акта приема-передачи (возврата)</w:t>
      </w:r>
      <w:r w:rsidR="00EA7846">
        <w:t xml:space="preserve"> Имущества</w:t>
      </w:r>
      <w:r w:rsidR="000401A1" w:rsidRPr="00EA7846">
        <w:t xml:space="preserve"> по истечению</w:t>
      </w:r>
      <w:r w:rsidRPr="00EA7846">
        <w:t xml:space="preserve"> срока действия </w:t>
      </w:r>
      <w:r w:rsidR="00A84AEF">
        <w:t>Д</w:t>
      </w:r>
      <w:r w:rsidRPr="00EA7846">
        <w:t>оговора,</w:t>
      </w:r>
      <w:r w:rsidRPr="005F34D4">
        <w:t xml:space="preserve"> если указанная регистрация необходима </w:t>
      </w:r>
      <w:r w:rsidR="00EA7846">
        <w:br/>
      </w:r>
      <w:r w:rsidRPr="005F34D4">
        <w:t xml:space="preserve">в соответствии с </w:t>
      </w:r>
      <w:r w:rsidR="00A84AEF">
        <w:t xml:space="preserve">действующим </w:t>
      </w:r>
      <w:r w:rsidRPr="005F34D4">
        <w:t>законодательством.</w:t>
      </w:r>
    </w:p>
    <w:p w:rsidR="005F34D4" w:rsidRPr="00EA7846" w:rsidRDefault="005F34D4" w:rsidP="005F34D4">
      <w:pPr>
        <w:spacing w:line="360" w:lineRule="exact"/>
        <w:ind w:firstLine="709"/>
        <w:jc w:val="both"/>
      </w:pPr>
      <w:r w:rsidRPr="00EA7846">
        <w:t xml:space="preserve">Расходы, связанные с государственной регистрацией </w:t>
      </w:r>
      <w:r w:rsidR="003B5FBB">
        <w:t>Д</w:t>
      </w:r>
      <w:r w:rsidRPr="00EA7846">
        <w:t xml:space="preserve">оговора, дополнительных соглашений к </w:t>
      </w:r>
      <w:r w:rsidR="003B5FBB">
        <w:t>Д</w:t>
      </w:r>
      <w:r w:rsidRPr="00EA7846">
        <w:t xml:space="preserve">оговору, </w:t>
      </w:r>
      <w:r w:rsidR="000401A1" w:rsidRPr="00EA7846">
        <w:t xml:space="preserve">соглашения о расторжении </w:t>
      </w:r>
      <w:r w:rsidR="003B5FBB">
        <w:t>Д</w:t>
      </w:r>
      <w:r w:rsidR="000401A1" w:rsidRPr="00EA7846">
        <w:t xml:space="preserve">оговора, </w:t>
      </w:r>
      <w:r w:rsidRPr="00EA7846">
        <w:t>прекращени</w:t>
      </w:r>
      <w:r w:rsidR="000401A1" w:rsidRPr="00EA7846">
        <w:t>я</w:t>
      </w:r>
      <w:r w:rsidRPr="00EA7846">
        <w:t xml:space="preserve"> права аренды, несет Арендатор. </w:t>
      </w:r>
    </w:p>
    <w:p w:rsidR="005F34D4" w:rsidRPr="005F34D4" w:rsidRDefault="005F34D4" w:rsidP="005F34D4">
      <w:pPr>
        <w:spacing w:line="360" w:lineRule="exact"/>
        <w:ind w:firstLine="708"/>
        <w:jc w:val="both"/>
        <w:rPr>
          <w:szCs w:val="28"/>
        </w:rPr>
      </w:pPr>
      <w:r w:rsidRPr="005F34D4">
        <w:rPr>
          <w:szCs w:val="28"/>
        </w:rPr>
        <w:t>3.3.14. Арендатор несет и ины</w:t>
      </w:r>
      <w:r w:rsidR="003B5FBB">
        <w:rPr>
          <w:szCs w:val="28"/>
        </w:rPr>
        <w:t>е обязанности, предусмотренные Д</w:t>
      </w:r>
      <w:r w:rsidRPr="005F34D4">
        <w:rPr>
          <w:szCs w:val="28"/>
        </w:rPr>
        <w:t xml:space="preserve">оговором, </w:t>
      </w:r>
      <w:r w:rsidR="003B5FBB">
        <w:rPr>
          <w:szCs w:val="28"/>
        </w:rPr>
        <w:t xml:space="preserve">действующим </w:t>
      </w:r>
      <w:r w:rsidRPr="005F34D4">
        <w:rPr>
          <w:szCs w:val="28"/>
        </w:rPr>
        <w:t>законодательством.</w:t>
      </w:r>
    </w:p>
    <w:p w:rsidR="00EA7846" w:rsidRPr="005F34D4" w:rsidRDefault="005F34D4" w:rsidP="00AB131E">
      <w:pPr>
        <w:spacing w:line="360" w:lineRule="exact"/>
        <w:ind w:firstLine="708"/>
        <w:jc w:val="both"/>
      </w:pPr>
      <w:r w:rsidRPr="005F34D4">
        <w:rPr>
          <w:szCs w:val="28"/>
        </w:rPr>
        <w:t xml:space="preserve">3.3.15. не позднее 15 числа месяца, следующего за кварталом, представлять Арендодателю копии подписанных обеими сторонами актов сверки взаимных расчетов Арендатора с поставщиками </w:t>
      </w:r>
      <w:r w:rsidR="00EA7846">
        <w:rPr>
          <w:szCs w:val="28"/>
        </w:rPr>
        <w:t xml:space="preserve">(исполнителями) </w:t>
      </w:r>
      <w:r w:rsidR="00EA7846" w:rsidRPr="00EA7846">
        <w:rPr>
          <w:szCs w:val="28"/>
        </w:rPr>
        <w:t xml:space="preserve">эксплуатационных услуг, услуг по содержанию Имущества (охрана площадей мест общего пользования и </w:t>
      </w:r>
      <w:r w:rsidR="00EA7846" w:rsidRPr="00EA7846">
        <w:rPr>
          <w:szCs w:val="28"/>
        </w:rPr>
        <w:lastRenderedPageBreak/>
        <w:t>прилегающей территории, уборка мест общего пользования и прилегающей территории, иные услуги, работы), коммунальных услуг (холодное и горячее водоснабжение, водоотведение, электроснабжение, газоснабжение, отопление, обращение с т</w:t>
      </w:r>
      <w:r w:rsidR="00AB131E">
        <w:rPr>
          <w:szCs w:val="28"/>
        </w:rPr>
        <w:t>вердыми коммунальными отходами)</w:t>
      </w:r>
      <w:r w:rsidR="00AB131E">
        <w:rPr>
          <w:rStyle w:val="af5"/>
          <w:szCs w:val="28"/>
        </w:rPr>
        <w:footnoteReference w:id="15"/>
      </w:r>
      <w:r w:rsidR="00AB131E">
        <w:rPr>
          <w:szCs w:val="28"/>
        </w:rPr>
        <w:t>.</w:t>
      </w:r>
    </w:p>
    <w:p w:rsidR="005F34D4" w:rsidRPr="005F34D4" w:rsidRDefault="005F34D4" w:rsidP="005F34D4">
      <w:pPr>
        <w:spacing w:line="360" w:lineRule="exact"/>
        <w:ind w:firstLine="708"/>
        <w:jc w:val="both"/>
        <w:rPr>
          <w:vertAlign w:val="superscript"/>
        </w:rPr>
      </w:pPr>
      <w:r w:rsidRPr="005F34D4">
        <w:t>3.3.16</w:t>
      </w:r>
      <w:proofErr w:type="gramStart"/>
      <w:r w:rsidRPr="005F34D4">
        <w:t>. соблюдать</w:t>
      </w:r>
      <w:proofErr w:type="gramEnd"/>
      <w:r w:rsidRPr="005F34D4">
        <w:t xml:space="preserve"> санитарные нормы при размещении и эксплуатации перед</w:t>
      </w:r>
      <w:r w:rsidR="00AB131E">
        <w:t>ающих радиотехнических объектов</w:t>
      </w:r>
      <w:r w:rsidR="00AB131E">
        <w:rPr>
          <w:rStyle w:val="af5"/>
        </w:rPr>
        <w:footnoteReference w:id="16"/>
      </w:r>
      <w:r w:rsidR="00AB131E">
        <w:t>.</w:t>
      </w:r>
    </w:p>
    <w:p w:rsidR="005F34D4" w:rsidRPr="005F34D4" w:rsidRDefault="005F34D4" w:rsidP="005F34D4">
      <w:pPr>
        <w:spacing w:line="360" w:lineRule="exact"/>
        <w:ind w:firstLine="708"/>
        <w:jc w:val="both"/>
        <w:rPr>
          <w:b/>
        </w:rPr>
      </w:pPr>
      <w:r w:rsidRPr="005F34D4">
        <w:rPr>
          <w:b/>
        </w:rPr>
        <w:t>3.4. Арендатор вправе:</w:t>
      </w:r>
    </w:p>
    <w:p w:rsidR="00117AC3" w:rsidRPr="00AB131E" w:rsidRDefault="005F34D4" w:rsidP="00AB131E">
      <w:pPr>
        <w:spacing w:line="360" w:lineRule="exact"/>
        <w:ind w:firstLine="708"/>
        <w:jc w:val="both"/>
      </w:pPr>
      <w:r w:rsidRPr="005F34D4">
        <w:t>3.4.1</w:t>
      </w:r>
      <w:proofErr w:type="gramStart"/>
      <w:r w:rsidRPr="005F34D4">
        <w:t>. передавать</w:t>
      </w:r>
      <w:proofErr w:type="gramEnd"/>
      <w:r w:rsidRPr="005F34D4">
        <w:t xml:space="preserve"> Имущество в субаренду в порядке, установленном действующим законодательством, с согласия Арендодателя и Министерства.</w:t>
      </w:r>
    </w:p>
    <w:p w:rsidR="002C25A5" w:rsidRDefault="002C25A5" w:rsidP="002C25A5">
      <w:pPr>
        <w:spacing w:line="360" w:lineRule="exact"/>
        <w:ind w:firstLine="708"/>
        <w:jc w:val="both"/>
      </w:pPr>
      <w:r w:rsidRPr="005F34D4">
        <w:t>3.4.2</w:t>
      </w:r>
      <w:proofErr w:type="gramStart"/>
      <w:r w:rsidRPr="005F34D4">
        <w:t>. осуществлять</w:t>
      </w:r>
      <w:proofErr w:type="gramEnd"/>
      <w:r w:rsidRPr="005F34D4">
        <w:t xml:space="preserve"> за свой счет капитальный ремонт Имущества </w:t>
      </w:r>
      <w:r w:rsidRPr="005F34D4">
        <w:br/>
        <w:t>с пис</w:t>
      </w:r>
      <w:r>
        <w:t>ьменного согласия Арендодателя.</w:t>
      </w:r>
    </w:p>
    <w:p w:rsidR="005F34D4" w:rsidRPr="005F34D4" w:rsidRDefault="005F34D4" w:rsidP="005F34D4">
      <w:pPr>
        <w:ind w:firstLine="708"/>
        <w:jc w:val="both"/>
      </w:pPr>
    </w:p>
    <w:p w:rsidR="005F34D4" w:rsidRDefault="005F34D4" w:rsidP="00117AC3">
      <w:pPr>
        <w:numPr>
          <w:ilvl w:val="0"/>
          <w:numId w:val="4"/>
        </w:numPr>
        <w:ind w:left="567" w:firstLine="426"/>
        <w:jc w:val="center"/>
        <w:outlineLvl w:val="0"/>
        <w:rPr>
          <w:b/>
        </w:rPr>
      </w:pPr>
      <w:r w:rsidRPr="005F34D4">
        <w:rPr>
          <w:b/>
        </w:rPr>
        <w:t>Улучшения Имущества</w:t>
      </w:r>
      <w:r w:rsidR="00A70B84">
        <w:rPr>
          <w:b/>
        </w:rPr>
        <w:t>.</w:t>
      </w:r>
    </w:p>
    <w:p w:rsidR="00A70B84" w:rsidRPr="005F34D4" w:rsidRDefault="00A70B84" w:rsidP="00A70B84">
      <w:pPr>
        <w:ind w:left="993"/>
        <w:outlineLvl w:val="0"/>
        <w:rPr>
          <w:b/>
        </w:rPr>
      </w:pPr>
    </w:p>
    <w:p w:rsidR="005F34D4" w:rsidRPr="005F34D4" w:rsidRDefault="005F34D4" w:rsidP="005F34D4">
      <w:pPr>
        <w:jc w:val="both"/>
      </w:pPr>
      <w:r w:rsidRPr="005F34D4">
        <w:tab/>
        <w:t>4.1. Произведенные Арендатором отделимые улучшения Имущества являются государственной собственностью Пермского края и их стоимость</w:t>
      </w:r>
      <w:r w:rsidRPr="005F34D4">
        <w:br/>
        <w:t xml:space="preserve">не возмещается. </w:t>
      </w:r>
    </w:p>
    <w:p w:rsidR="005F34D4" w:rsidRPr="005F34D4" w:rsidRDefault="00AB1789" w:rsidP="005F34D4">
      <w:pPr>
        <w:ind w:firstLine="708"/>
        <w:jc w:val="both"/>
      </w:pPr>
      <w:r>
        <w:t>4.2. Стоимость не</w:t>
      </w:r>
      <w:r w:rsidR="005F34D4" w:rsidRPr="005F34D4">
        <w:t xml:space="preserve">отделимых без вреда для Имущества улучшений, произведенных за счет собственных средств Арендатора и с </w:t>
      </w:r>
      <w:proofErr w:type="gramStart"/>
      <w:r w:rsidR="005F34D4" w:rsidRPr="005F34D4">
        <w:t xml:space="preserve">согласия </w:t>
      </w:r>
      <w:r w:rsidR="005F34D4" w:rsidRPr="005F34D4">
        <w:rPr>
          <w:sz w:val="20"/>
        </w:rPr>
        <w:t xml:space="preserve"> </w:t>
      </w:r>
      <w:r w:rsidR="005F34D4" w:rsidRPr="005F34D4">
        <w:t>Арендодателя</w:t>
      </w:r>
      <w:proofErr w:type="gramEnd"/>
      <w:r w:rsidR="005F34D4" w:rsidRPr="005F34D4">
        <w:rPr>
          <w:szCs w:val="28"/>
        </w:rPr>
        <w:t>, Арендатору</w:t>
      </w:r>
      <w:r w:rsidR="005F34D4" w:rsidRPr="005F34D4">
        <w:t xml:space="preserve"> не возмещается.</w:t>
      </w:r>
    </w:p>
    <w:p w:rsidR="005F34D4" w:rsidRDefault="005F34D4" w:rsidP="005F34D4">
      <w:pPr>
        <w:ind w:firstLine="708"/>
        <w:jc w:val="both"/>
        <w:rPr>
          <w:highlight w:val="yellow"/>
        </w:rPr>
      </w:pPr>
    </w:p>
    <w:p w:rsidR="005F34D4" w:rsidRDefault="005F34D4" w:rsidP="00117AC3">
      <w:pPr>
        <w:numPr>
          <w:ilvl w:val="0"/>
          <w:numId w:val="4"/>
        </w:numPr>
        <w:spacing w:line="360" w:lineRule="exact"/>
        <w:ind w:left="851" w:hanging="284"/>
        <w:jc w:val="center"/>
        <w:outlineLvl w:val="0"/>
        <w:rPr>
          <w:b/>
        </w:rPr>
      </w:pPr>
      <w:r w:rsidRPr="005F34D4">
        <w:rPr>
          <w:b/>
        </w:rPr>
        <w:t>Арендная плата</w:t>
      </w:r>
      <w:r w:rsidR="00A70B84">
        <w:rPr>
          <w:b/>
        </w:rPr>
        <w:t>.</w:t>
      </w:r>
    </w:p>
    <w:p w:rsidR="00A70B84" w:rsidRPr="005F34D4" w:rsidRDefault="00A70B84" w:rsidP="00A70B84">
      <w:pPr>
        <w:spacing w:line="360" w:lineRule="exact"/>
        <w:ind w:left="851"/>
        <w:outlineLvl w:val="0"/>
        <w:rPr>
          <w:b/>
        </w:rPr>
      </w:pP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 xml:space="preserve">5.1. Арендная плата по </w:t>
      </w:r>
      <w:r w:rsidR="003B5FBB">
        <w:t>Договору в месяц составляет _____________</w:t>
      </w:r>
      <w:r w:rsidRPr="005F34D4">
        <w:t xml:space="preserve"> (</w:t>
      </w:r>
      <w:r w:rsidR="003B5FBB">
        <w:t>___</w:t>
      </w:r>
      <w:r w:rsidRPr="005F34D4">
        <w:t>___)</w:t>
      </w:r>
    </w:p>
    <w:p w:rsidR="005F34D4" w:rsidRDefault="005F34D4" w:rsidP="00AA3818">
      <w:pPr>
        <w:spacing w:line="360" w:lineRule="exact"/>
        <w:jc w:val="both"/>
        <w:rPr>
          <w:szCs w:val="28"/>
        </w:rPr>
      </w:pPr>
      <w:proofErr w:type="gramStart"/>
      <w:r w:rsidRPr="005F34D4">
        <w:t>рублей</w:t>
      </w:r>
      <w:proofErr w:type="gramEnd"/>
      <w:r w:rsidRPr="005F34D4">
        <w:t xml:space="preserve"> ___ копеек, в том числе НДС ___ рублей</w:t>
      </w:r>
      <w:r w:rsidR="00581969" w:rsidRPr="00581969">
        <w:t>/без НДС___ рублей</w:t>
      </w:r>
      <w:r w:rsidR="00581969" w:rsidRPr="00581969">
        <w:rPr>
          <w:rStyle w:val="af5"/>
        </w:rPr>
        <w:footnoteReference w:id="17"/>
      </w:r>
      <w:r w:rsidRPr="00581969">
        <w:t>.</w:t>
      </w:r>
      <w:r w:rsidRPr="005F34D4">
        <w:t xml:space="preserve"> Арендная плата </w:t>
      </w:r>
      <w:r w:rsidR="00AA3818" w:rsidRPr="00581969">
        <w:rPr>
          <w:szCs w:val="28"/>
        </w:rPr>
        <w:t>за пользование Имуществом с учетом платы за пользование соответствующей частью земельного участка, без учета платежей</w:t>
      </w:r>
      <w:r w:rsidR="00AC6B67" w:rsidRPr="00581969">
        <w:rPr>
          <w:szCs w:val="28"/>
        </w:rPr>
        <w:t xml:space="preserve">, установленных пунктами 3.3.3, 3.3.4 </w:t>
      </w:r>
      <w:r w:rsidR="003B5FBB">
        <w:rPr>
          <w:szCs w:val="28"/>
        </w:rPr>
        <w:t>Д</w:t>
      </w:r>
      <w:r w:rsidR="00AC6B67" w:rsidRPr="00581969">
        <w:rPr>
          <w:szCs w:val="28"/>
        </w:rPr>
        <w:t>оговора,</w:t>
      </w:r>
      <w:r w:rsidR="00AA3818" w:rsidRPr="00581969">
        <w:t xml:space="preserve"> </w:t>
      </w:r>
      <w:r w:rsidRPr="005F34D4">
        <w:t xml:space="preserve">определяется на основании </w:t>
      </w:r>
      <w:r w:rsidRPr="005F34D4">
        <w:rPr>
          <w:szCs w:val="28"/>
        </w:rPr>
        <w:t xml:space="preserve">отчета </w:t>
      </w:r>
      <w:r w:rsidR="00581969">
        <w:rPr>
          <w:szCs w:val="28"/>
        </w:rPr>
        <w:br/>
      </w:r>
      <w:r w:rsidRPr="005F34D4">
        <w:rPr>
          <w:szCs w:val="28"/>
        </w:rPr>
        <w:t xml:space="preserve">об оценке стоимости арендной платы. </w:t>
      </w:r>
    </w:p>
    <w:p w:rsidR="005F34D4" w:rsidRPr="005F34D4" w:rsidRDefault="005F34D4" w:rsidP="005F34D4">
      <w:pPr>
        <w:spacing w:line="360" w:lineRule="exact"/>
        <w:ind w:firstLine="709"/>
        <w:jc w:val="both"/>
      </w:pPr>
      <w:r w:rsidRPr="005F34D4">
        <w:t xml:space="preserve">5.2. Арендная плата уплачивается Арендатором за период с даты начала фактического пользования Имуществом Арендатором (даты подписания акта приема-передачи), а если Арендатором дата подписания акта приема-передачи Имущества не указана - со дня подписания </w:t>
      </w:r>
      <w:r w:rsidR="003B5FBB">
        <w:t>Д</w:t>
      </w:r>
      <w:r w:rsidRPr="005F34D4">
        <w:t>оговора и до момента возврата Имущества Арендодателю по акту приема-передачи. Расчетным периодом является календарный месяц.</w:t>
      </w:r>
    </w:p>
    <w:p w:rsidR="005F34D4" w:rsidRPr="005F34D4" w:rsidRDefault="005F34D4" w:rsidP="005F34D4">
      <w:pPr>
        <w:spacing w:line="360" w:lineRule="exact"/>
        <w:ind w:firstLine="709"/>
        <w:jc w:val="both"/>
      </w:pPr>
      <w:r w:rsidRPr="005F34D4">
        <w:lastRenderedPageBreak/>
        <w:t>Арендная плата за период, когда Арендатор продолжал пользоваться Имуществом после истечения срока его возврата Арендодателю, оплачивается Арендатором инициативно. Дополнительного направления требования Арендодателем в данном случае не требуется.</w:t>
      </w:r>
    </w:p>
    <w:p w:rsidR="005F34D4" w:rsidRPr="005F34D4" w:rsidRDefault="005F34D4" w:rsidP="00AE5F46">
      <w:pPr>
        <w:ind w:firstLine="708"/>
        <w:jc w:val="both"/>
      </w:pPr>
      <w:r w:rsidRPr="005F34D4">
        <w:t xml:space="preserve">5.3. Арендная плата, в том числе </w:t>
      </w:r>
      <w:r w:rsidR="003B5FBB">
        <w:t xml:space="preserve">с </w:t>
      </w:r>
      <w:r w:rsidRPr="005F34D4">
        <w:t xml:space="preserve">НДС/без НДС, составляет ___(___) </w:t>
      </w:r>
      <w:r w:rsidR="00D46B04" w:rsidRPr="005F34D4">
        <w:t>рублей ___ копеек, вносится ежемесячно, не позднее 20 (двадцатого) числа месяца,</w:t>
      </w:r>
      <w:r w:rsidR="00D46B04">
        <w:t xml:space="preserve"> </w:t>
      </w:r>
    </w:p>
    <w:p w:rsidR="005F34D4" w:rsidRPr="005F34D4" w:rsidRDefault="005F34D4" w:rsidP="00AF555B">
      <w:pPr>
        <w:spacing w:line="360" w:lineRule="exact"/>
        <w:jc w:val="both"/>
      </w:pPr>
      <w:proofErr w:type="gramStart"/>
      <w:r w:rsidRPr="005F34D4">
        <w:t>предшествующего</w:t>
      </w:r>
      <w:proofErr w:type="gramEnd"/>
      <w:r w:rsidRPr="005F34D4">
        <w:t xml:space="preserve"> оплачиваемому</w:t>
      </w:r>
      <w:r w:rsidR="00581969">
        <w:rPr>
          <w:rStyle w:val="af5"/>
        </w:rPr>
        <w:footnoteReference w:id="18"/>
      </w:r>
      <w:r w:rsidRPr="005F34D4">
        <w:t>, по следующим реквизитам:</w:t>
      </w:r>
    </w:p>
    <w:p w:rsidR="005F34D4" w:rsidRPr="005F34D4" w:rsidRDefault="00D86A55" w:rsidP="00AF555B">
      <w:pPr>
        <w:spacing w:line="360" w:lineRule="exact"/>
        <w:jc w:val="both"/>
      </w:pPr>
      <w:r>
        <w:t>_____________________________________________________________________.</w:t>
      </w:r>
    </w:p>
    <w:p w:rsidR="00AA7598" w:rsidRPr="00AA7598" w:rsidRDefault="00AA7598" w:rsidP="00AA759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AA7598">
        <w:rPr>
          <w:color w:val="000000"/>
          <w:szCs w:val="28"/>
        </w:rPr>
        <w:t>Арендатор обязан исчислить, удержать из доходов, уплачиваемых Арендодателю, и уплатить в бюджет налог на добавленную стоимость за аренду Имущества по ставке, установленной действующим законодательством</w:t>
      </w:r>
      <w:r w:rsidR="00CC51E8">
        <w:rPr>
          <w:color w:val="000000"/>
          <w:szCs w:val="28"/>
        </w:rPr>
        <w:t>.</w:t>
      </w:r>
    </w:p>
    <w:p w:rsidR="005F34D4" w:rsidRDefault="005F34D4" w:rsidP="00AF555B">
      <w:pPr>
        <w:spacing w:line="360" w:lineRule="exact"/>
        <w:ind w:firstLine="708"/>
        <w:jc w:val="both"/>
      </w:pPr>
      <w:r w:rsidRPr="005F34D4">
        <w:t>Размер арендной платы за первый и последний месяцы аренды определяется исходя из количества дней аренды в указанные месяцы.</w:t>
      </w:r>
    </w:p>
    <w:p w:rsidR="005F34D4" w:rsidRPr="005F34D4" w:rsidRDefault="005F34D4" w:rsidP="00AF555B">
      <w:pPr>
        <w:spacing w:line="360" w:lineRule="exact"/>
        <w:ind w:firstLine="708"/>
        <w:jc w:val="both"/>
      </w:pPr>
      <w:r w:rsidRPr="005F34D4">
        <w:t xml:space="preserve">В течение пяти дней с даты заключения </w:t>
      </w:r>
      <w:r w:rsidR="003B5FBB">
        <w:t>Д</w:t>
      </w:r>
      <w:r w:rsidRPr="005F34D4">
        <w:t>оговора Арендатор обязан оплатить по вышеуказанным реквизитам:</w:t>
      </w:r>
    </w:p>
    <w:p w:rsidR="00362481" w:rsidRPr="005F34D4" w:rsidRDefault="00362481" w:rsidP="00362481">
      <w:pPr>
        <w:spacing w:line="360" w:lineRule="exact"/>
        <w:ind w:firstLine="709"/>
        <w:jc w:val="both"/>
      </w:pPr>
      <w:r w:rsidRPr="005F34D4">
        <w:t xml:space="preserve">1) арендную плату за период с даты начала фактического пользования Имуществом до конца месяца, следующего за месяцем заключения </w:t>
      </w:r>
      <w:r w:rsidR="003B5FBB">
        <w:t>Д</w:t>
      </w:r>
      <w:r w:rsidRPr="005F34D4">
        <w:t>оговора;</w:t>
      </w:r>
    </w:p>
    <w:p w:rsidR="00117AC3" w:rsidRDefault="00117AC3" w:rsidP="00117AC3">
      <w:pPr>
        <w:spacing w:before="120"/>
        <w:ind w:firstLine="709"/>
        <w:jc w:val="both"/>
        <w:rPr>
          <w:sz w:val="20"/>
          <w:vertAlign w:val="superscript"/>
        </w:rPr>
      </w:pPr>
      <w:r w:rsidRPr="005F34D4">
        <w:t>2) обеспечительный платеж</w:t>
      </w:r>
      <w:r w:rsidR="00581969">
        <w:rPr>
          <w:rStyle w:val="af5"/>
        </w:rPr>
        <w:footnoteReference w:id="19"/>
      </w:r>
      <w:r w:rsidRPr="005F34D4">
        <w:rPr>
          <w:sz w:val="24"/>
          <w:vertAlign w:val="superscript"/>
        </w:rPr>
        <w:t xml:space="preserve"> </w:t>
      </w:r>
      <w:r w:rsidRPr="005F34D4">
        <w:t xml:space="preserve">в размере месячной арендной платы, который засчитывается как платеж за последний месяц аренды по </w:t>
      </w:r>
      <w:r w:rsidR="003B5FBB">
        <w:t>Д</w:t>
      </w:r>
      <w:r w:rsidRPr="005F34D4">
        <w:t>оговору.</w:t>
      </w:r>
      <w:r w:rsidRPr="00117AC3">
        <w:rPr>
          <w:sz w:val="20"/>
          <w:vertAlign w:val="superscript"/>
        </w:rPr>
        <w:t xml:space="preserve"> </w:t>
      </w:r>
    </w:p>
    <w:p w:rsidR="005F34D4" w:rsidRPr="005F34D4" w:rsidRDefault="005F34D4" w:rsidP="00362481">
      <w:pPr>
        <w:spacing w:line="360" w:lineRule="exact"/>
        <w:ind w:firstLine="709"/>
        <w:jc w:val="both"/>
      </w:pPr>
      <w:r w:rsidRPr="005F34D4">
        <w:t>В случае просрочки оплаты арендной платы обеспечительный платеж засчитывается в первый день просрочки в счет исполнения текущих обязательств Арендатора по внесению арендной платы; при этом Арендатор обязан восполнить</w:t>
      </w:r>
      <w:r w:rsidR="00362481">
        <w:t xml:space="preserve"> </w:t>
      </w:r>
      <w:r w:rsidRPr="005F34D4">
        <w:t xml:space="preserve">(уплатить Арендодателю) обеспечительный платеж не позднее </w:t>
      </w:r>
      <w:r w:rsidR="00EA7DF7">
        <w:t>последнего</w:t>
      </w:r>
      <w:r w:rsidRPr="005F34D4">
        <w:t xml:space="preserve"> числа текущего месяца.</w:t>
      </w:r>
    </w:p>
    <w:p w:rsidR="00F13C09" w:rsidRDefault="00985580" w:rsidP="00985580">
      <w:pPr>
        <w:spacing w:line="360" w:lineRule="exact"/>
        <w:ind w:firstLine="708"/>
        <w:jc w:val="both"/>
      </w:pPr>
      <w:r>
        <w:t xml:space="preserve">В случае изменения арендной платы обеспечительный платеж подлежит соответствующему увеличению, разница уплачивается Арендатором в течение </w:t>
      </w:r>
      <w:r>
        <w:br/>
        <w:t xml:space="preserve">5 (пяти) рабочих дней со дня получения уведомления от Арендодателя </w:t>
      </w:r>
      <w:r w:rsidR="001305A0">
        <w:br/>
      </w:r>
      <w:r>
        <w:t xml:space="preserve">об изменении арендной платы. </w:t>
      </w:r>
    </w:p>
    <w:p w:rsidR="005F34D4" w:rsidRPr="00985580" w:rsidRDefault="00F13C09" w:rsidP="00985580">
      <w:pPr>
        <w:spacing w:line="360" w:lineRule="exact"/>
        <w:ind w:firstLine="708"/>
        <w:jc w:val="both"/>
      </w:pPr>
      <w:r>
        <w:t xml:space="preserve">Арендатор не имеет права </w:t>
      </w:r>
      <w:r w:rsidR="005F34D4" w:rsidRPr="005F34D4">
        <w:t>на получение процентов по обеспечительному платежу.</w:t>
      </w:r>
      <w:r w:rsidR="005F34D4" w:rsidRPr="005F34D4">
        <w:rPr>
          <w:sz w:val="24"/>
          <w:szCs w:val="24"/>
        </w:rPr>
        <w:t xml:space="preserve"> </w:t>
      </w:r>
      <w:r w:rsidR="005F34D4" w:rsidRPr="005F34D4">
        <w:t xml:space="preserve">В случае досрочного расторжения </w:t>
      </w:r>
      <w:r w:rsidR="003B5FBB">
        <w:t>Д</w:t>
      </w:r>
      <w:r w:rsidR="005F34D4" w:rsidRPr="005F34D4">
        <w:t xml:space="preserve">оговора обеспечительный платеж подлежит возврату Арендатору в течение </w:t>
      </w:r>
      <w:r w:rsidR="003B5FBB">
        <w:t>15 (</w:t>
      </w:r>
      <w:r w:rsidR="005F34D4" w:rsidRPr="005F34D4">
        <w:t>пятнадцати</w:t>
      </w:r>
      <w:r w:rsidR="003B5FBB">
        <w:t>)</w:t>
      </w:r>
      <w:r w:rsidR="005F34D4" w:rsidRPr="005F34D4">
        <w:t xml:space="preserve"> банковских дней </w:t>
      </w:r>
      <w:r>
        <w:br/>
      </w:r>
      <w:r w:rsidR="005F34D4" w:rsidRPr="005F34D4">
        <w:t xml:space="preserve">с даты расторжения </w:t>
      </w:r>
      <w:r w:rsidR="003B5FBB">
        <w:t>Д</w:t>
      </w:r>
      <w:r w:rsidR="005F34D4" w:rsidRPr="005F34D4">
        <w:t>оговора и возврата Имущества по акту приема-передачи при условии, что арендная плата оплачена полностью за весь период фактического пользования Имуществом.</w:t>
      </w:r>
    </w:p>
    <w:p w:rsidR="005F34D4" w:rsidRPr="005F34D4" w:rsidRDefault="005F34D4" w:rsidP="00AF555B">
      <w:pPr>
        <w:spacing w:line="360" w:lineRule="exact"/>
        <w:ind w:firstLine="709"/>
        <w:jc w:val="both"/>
      </w:pPr>
      <w:r w:rsidRPr="005F34D4">
        <w:t xml:space="preserve">5.4. Размер арендной платы может быть увеличен Арендодателем </w:t>
      </w:r>
      <w:r w:rsidRPr="005F34D4">
        <w:br/>
        <w:t xml:space="preserve">в одностороннем порядке, но не чаще одного раза в год, в том числе: </w:t>
      </w:r>
    </w:p>
    <w:p w:rsidR="005F34D4" w:rsidRPr="005F34D4" w:rsidRDefault="005F34D4" w:rsidP="00AF555B">
      <w:pPr>
        <w:spacing w:line="360" w:lineRule="exact"/>
        <w:jc w:val="both"/>
      </w:pPr>
      <w:r w:rsidRPr="005F34D4">
        <w:lastRenderedPageBreak/>
        <w:t>– с учетом коэффициента увеличения арендной платы, определенного Правительством Пермского края;</w:t>
      </w:r>
    </w:p>
    <w:p w:rsidR="00D46B04" w:rsidRDefault="005F34D4" w:rsidP="00AF555B">
      <w:pPr>
        <w:spacing w:line="360" w:lineRule="exact"/>
        <w:jc w:val="both"/>
        <w:rPr>
          <w:sz w:val="20"/>
          <w:vertAlign w:val="superscript"/>
        </w:rPr>
      </w:pPr>
      <w:r w:rsidRPr="005F34D4">
        <w:t xml:space="preserve">– в связи с изменением нормативно-правовых актов Российской Федерации </w:t>
      </w:r>
      <w:r w:rsidRPr="005F34D4">
        <w:br/>
        <w:t>и Пермского края, устанавливающих иной порядок определения размера арендной платы;</w:t>
      </w:r>
      <w:r w:rsidR="00D46B04" w:rsidRPr="00D46B04">
        <w:rPr>
          <w:sz w:val="20"/>
          <w:vertAlign w:val="superscript"/>
        </w:rPr>
        <w:t xml:space="preserve"> </w:t>
      </w:r>
    </w:p>
    <w:p w:rsidR="00B74245" w:rsidRDefault="00B74245" w:rsidP="00AF555B">
      <w:pPr>
        <w:spacing w:line="360" w:lineRule="exact"/>
        <w:jc w:val="both"/>
      </w:pPr>
      <w:r w:rsidRPr="005F34D4">
        <w:t>– на основании отчета об оценке рыночной стоимости права пользования Имуществом (в случае отсутствия коэффициента увеличения арендной платы, определенного Правительством Пермского края).</w:t>
      </w:r>
    </w:p>
    <w:p w:rsidR="005F34D4" w:rsidRPr="005F34D4" w:rsidRDefault="00A27631" w:rsidP="00A27631">
      <w:pPr>
        <w:spacing w:line="360" w:lineRule="exact"/>
        <w:ind w:firstLine="708"/>
        <w:jc w:val="both"/>
      </w:pPr>
      <w:r w:rsidRPr="005F34D4">
        <w:t xml:space="preserve">5.5. Уведомление Арендодателя об изменении арендной платы является неотъемлемой частью </w:t>
      </w:r>
      <w:r w:rsidR="003B5FBB">
        <w:t>Д</w:t>
      </w:r>
      <w:r w:rsidRPr="005F34D4">
        <w:t xml:space="preserve">оговора. Арендная плата считается измененной </w:t>
      </w:r>
      <w:r w:rsidR="005F34D4" w:rsidRPr="005F34D4">
        <w:t>с даты, указанной в уведомлении Арендодателя. Арендатор обязан</w:t>
      </w:r>
      <w:r w:rsidR="00B74245">
        <w:t xml:space="preserve"> </w:t>
      </w:r>
      <w:r w:rsidR="005F34D4" w:rsidRPr="005F34D4">
        <w:t xml:space="preserve">в течение </w:t>
      </w:r>
      <w:r w:rsidR="00F13C09">
        <w:br/>
      </w:r>
      <w:r w:rsidR="005F34D4" w:rsidRPr="005F34D4">
        <w:t>5</w:t>
      </w:r>
      <w:r w:rsidR="00F13C09">
        <w:t xml:space="preserve"> (пяти)</w:t>
      </w:r>
      <w:r w:rsidR="005F34D4" w:rsidRPr="005F34D4">
        <w:t xml:space="preserve"> рабочих дней со дня получения уведомления уплатить денежные средства, составляющие разницу между прежним размером арендной платы </w:t>
      </w:r>
      <w:r w:rsidR="005F34D4" w:rsidRPr="005F34D4">
        <w:br/>
        <w:t>и размером арендной платы, указанной в уведомлении.</w:t>
      </w:r>
    </w:p>
    <w:p w:rsidR="004B6024" w:rsidRPr="00581969" w:rsidRDefault="005F34D4" w:rsidP="005F34D4">
      <w:pPr>
        <w:spacing w:line="360" w:lineRule="exact"/>
        <w:ind w:firstLine="709"/>
        <w:jc w:val="both"/>
      </w:pPr>
      <w:r w:rsidRPr="00581969">
        <w:t>5.6. Арендная плата не включает в себя плату за ра</w:t>
      </w:r>
      <w:r w:rsidR="004B6024" w:rsidRPr="00581969">
        <w:t>сходы, указанные</w:t>
      </w:r>
      <w:r w:rsidR="004B6024" w:rsidRPr="00581969">
        <w:br/>
        <w:t>в пунктах</w:t>
      </w:r>
      <w:r w:rsidR="00AA3818" w:rsidRPr="00581969">
        <w:t xml:space="preserve"> 3.3.3</w:t>
      </w:r>
      <w:r w:rsidR="004B6024" w:rsidRPr="00581969">
        <w:t>, 3.3.4</w:t>
      </w:r>
      <w:r w:rsidRPr="00581969">
        <w:t xml:space="preserve"> </w:t>
      </w:r>
      <w:r w:rsidR="003B5FBB">
        <w:t>Д</w:t>
      </w:r>
      <w:r w:rsidRPr="00581969">
        <w:t>оговора.</w:t>
      </w:r>
      <w:r w:rsidR="00BD7BFF" w:rsidRPr="00581969">
        <w:t xml:space="preserve"> </w:t>
      </w:r>
    </w:p>
    <w:p w:rsidR="005F34D4" w:rsidRPr="005F34D4" w:rsidRDefault="005F34D4" w:rsidP="005F34D4">
      <w:pPr>
        <w:spacing w:line="360" w:lineRule="exact"/>
        <w:ind w:firstLine="709"/>
        <w:jc w:val="both"/>
      </w:pPr>
      <w:r w:rsidRPr="00EB47D1">
        <w:t>5.7.</w:t>
      </w:r>
      <w:r w:rsidRPr="005F34D4">
        <w:t xml:space="preserve"> Обязательства Арендатора по уплате арендной платы считаются надлежащим образом исполненными с момента зачисления суммы арендной платы на счет Арендодателя.</w:t>
      </w:r>
    </w:p>
    <w:p w:rsidR="005F34D4" w:rsidRPr="005F34D4" w:rsidRDefault="005F34D4" w:rsidP="005F34D4">
      <w:pPr>
        <w:autoSpaceDE w:val="0"/>
        <w:autoSpaceDN w:val="0"/>
        <w:adjustRightInd w:val="0"/>
        <w:spacing w:line="360" w:lineRule="exact"/>
        <w:ind w:firstLine="708"/>
        <w:jc w:val="both"/>
      </w:pPr>
      <w:r w:rsidRPr="00EB47D1">
        <w:t>5.8.</w:t>
      </w:r>
      <w:r w:rsidRPr="005F34D4">
        <w:t xml:space="preserve"> Арендатор и Арендодатель ежеквартально оформляют акт сверки расчетов по арендной плате. По окончании квартала Арендодатель направляет акт сверки Арендатору, а Арендатор обязан в срок не позднее </w:t>
      </w:r>
      <w:r w:rsidR="003B5FBB">
        <w:t>10 (</w:t>
      </w:r>
      <w:r w:rsidRPr="005F34D4">
        <w:t>десяти</w:t>
      </w:r>
      <w:r w:rsidR="003B5FBB">
        <w:t>)</w:t>
      </w:r>
      <w:r w:rsidRPr="005F34D4">
        <w:t xml:space="preserve"> дней </w:t>
      </w:r>
      <w:r w:rsidRPr="005F34D4">
        <w:br/>
        <w:t xml:space="preserve">с даты получения акта сверки рассмотреть и направить Арендодателю подписанный акт либо мотивированный отказ с приложением подтверждающих документов. </w:t>
      </w:r>
    </w:p>
    <w:p w:rsidR="005F34D4" w:rsidRPr="005F34D4" w:rsidRDefault="005F34D4" w:rsidP="005F34D4">
      <w:pPr>
        <w:jc w:val="center"/>
        <w:outlineLvl w:val="0"/>
        <w:rPr>
          <w:b/>
        </w:rPr>
      </w:pPr>
    </w:p>
    <w:p w:rsidR="005F34D4" w:rsidRPr="005F34D4" w:rsidRDefault="00AA7598" w:rsidP="005F34D4">
      <w:pPr>
        <w:jc w:val="center"/>
        <w:outlineLvl w:val="0"/>
        <w:rPr>
          <w:b/>
        </w:rPr>
      </w:pPr>
      <w:r>
        <w:rPr>
          <w:b/>
        </w:rPr>
        <w:t>6. Срок действия Д</w:t>
      </w:r>
      <w:r w:rsidR="005F34D4" w:rsidRPr="005F34D4">
        <w:rPr>
          <w:b/>
        </w:rPr>
        <w:t>оговора.</w:t>
      </w:r>
    </w:p>
    <w:p w:rsidR="003D5A6B" w:rsidRDefault="005F34D4" w:rsidP="003D5A6B">
      <w:pPr>
        <w:spacing w:after="120"/>
        <w:jc w:val="center"/>
        <w:outlineLvl w:val="0"/>
        <w:rPr>
          <w:b/>
        </w:rPr>
      </w:pPr>
      <w:r w:rsidRPr="005F34D4">
        <w:rPr>
          <w:b/>
        </w:rPr>
        <w:t>Прекр</w:t>
      </w:r>
      <w:r w:rsidR="00AA7598">
        <w:rPr>
          <w:b/>
        </w:rPr>
        <w:t>ащение и досрочное расторжение Д</w:t>
      </w:r>
      <w:r w:rsidRPr="005F34D4">
        <w:rPr>
          <w:b/>
        </w:rPr>
        <w:t>оговора</w:t>
      </w:r>
      <w:r w:rsidR="00A70B84">
        <w:rPr>
          <w:b/>
        </w:rPr>
        <w:t>.</w:t>
      </w:r>
    </w:p>
    <w:p w:rsidR="00A70B84" w:rsidRDefault="00A70B84" w:rsidP="003D5A6B">
      <w:pPr>
        <w:spacing w:after="120"/>
        <w:jc w:val="center"/>
        <w:outlineLvl w:val="0"/>
        <w:rPr>
          <w:b/>
        </w:rPr>
      </w:pPr>
    </w:p>
    <w:p w:rsidR="005F34D4" w:rsidRPr="00985580" w:rsidRDefault="005F34D4" w:rsidP="003D5A6B">
      <w:pPr>
        <w:ind w:firstLine="708"/>
        <w:jc w:val="both"/>
        <w:outlineLvl w:val="0"/>
        <w:rPr>
          <w:color w:val="000000" w:themeColor="text1"/>
        </w:rPr>
      </w:pPr>
      <w:r w:rsidRPr="005F34D4">
        <w:t xml:space="preserve">6.1. </w:t>
      </w:r>
      <w:r w:rsidRPr="00985580">
        <w:rPr>
          <w:color w:val="000000" w:themeColor="text1"/>
        </w:rPr>
        <w:t xml:space="preserve">Срок </w:t>
      </w:r>
      <w:r w:rsidR="00985580" w:rsidRPr="00985580">
        <w:rPr>
          <w:color w:val="000000" w:themeColor="text1"/>
        </w:rPr>
        <w:t xml:space="preserve">действия </w:t>
      </w:r>
      <w:r w:rsidR="00AA7598">
        <w:rPr>
          <w:color w:val="000000" w:themeColor="text1"/>
        </w:rPr>
        <w:t>Д</w:t>
      </w:r>
      <w:r w:rsidR="00985580" w:rsidRPr="00985580">
        <w:rPr>
          <w:color w:val="000000" w:themeColor="text1"/>
        </w:rPr>
        <w:t xml:space="preserve">оговора </w:t>
      </w:r>
      <w:r w:rsidRPr="00985580">
        <w:rPr>
          <w:color w:val="000000" w:themeColor="text1"/>
        </w:rPr>
        <w:t>– с _________ по __________</w:t>
      </w:r>
      <w:r w:rsidR="00355132" w:rsidRPr="00985580">
        <w:rPr>
          <w:rStyle w:val="af5"/>
          <w:color w:val="000000" w:themeColor="text1"/>
        </w:rPr>
        <w:footnoteReference w:id="20"/>
      </w:r>
      <w:r w:rsidRPr="00985580">
        <w:rPr>
          <w:color w:val="000000" w:themeColor="text1"/>
        </w:rPr>
        <w:t>.</w:t>
      </w:r>
    </w:p>
    <w:p w:rsidR="005F34D4" w:rsidRPr="005F34D4" w:rsidRDefault="005F34D4" w:rsidP="005F34D4">
      <w:pPr>
        <w:spacing w:line="360" w:lineRule="exact"/>
        <w:jc w:val="both"/>
      </w:pPr>
      <w:r w:rsidRPr="005F34D4">
        <w:tab/>
        <w:t xml:space="preserve">6.2. </w:t>
      </w:r>
      <w:r w:rsidRPr="005F34D4">
        <w:rPr>
          <w:bCs/>
          <w:szCs w:val="28"/>
        </w:rPr>
        <w:t xml:space="preserve">Договор, заключенный на срок не менее года, подлежит государственной регистрации, считается заключенным с момента такой регистрации </w:t>
      </w:r>
      <w:r w:rsidRPr="005F34D4">
        <w:t>и распространяет свое действие на отношения сторон, возникшие</w:t>
      </w:r>
      <w:r w:rsidRPr="005F34D4">
        <w:br/>
        <w:t xml:space="preserve">с даты подписания </w:t>
      </w:r>
      <w:r w:rsidR="00AA7598">
        <w:t>Д</w:t>
      </w:r>
      <w:r w:rsidRPr="005F34D4">
        <w:t>оговора.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t xml:space="preserve">6.3. </w:t>
      </w:r>
      <w:r w:rsidR="00AA7598">
        <w:t>Д</w:t>
      </w:r>
      <w:r w:rsidRPr="005F34D4">
        <w:t>оговор прекращает свое действие по истеч</w:t>
      </w:r>
      <w:r w:rsidR="00AA7598">
        <w:t>ении срока действия Д</w:t>
      </w:r>
      <w:r w:rsidRPr="005F34D4">
        <w:t xml:space="preserve">оговора, при этом обязательства по расчетам, возврату </w:t>
      </w:r>
      <w:r w:rsidR="00AA7598">
        <w:t>И</w:t>
      </w:r>
      <w:r w:rsidRPr="005F34D4">
        <w:t>мущества, устранению нарушений, иные обязатель</w:t>
      </w:r>
      <w:r w:rsidR="00AA7598">
        <w:t>ства, связанные с прекращением Д</w:t>
      </w:r>
      <w:r w:rsidRPr="005F34D4">
        <w:t xml:space="preserve">оговора, должны быть исполнены в любом случае на условиях </w:t>
      </w:r>
      <w:r w:rsidR="00AA7598">
        <w:t>Д</w:t>
      </w:r>
      <w:r w:rsidRPr="005F34D4">
        <w:t>оговора.</w:t>
      </w:r>
    </w:p>
    <w:p w:rsidR="005F34D4" w:rsidRPr="005F34D4" w:rsidRDefault="005F34D4" w:rsidP="005F34D4">
      <w:pPr>
        <w:spacing w:line="360" w:lineRule="exact"/>
        <w:ind w:firstLine="708"/>
        <w:jc w:val="both"/>
      </w:pPr>
      <w:r w:rsidRPr="005F34D4">
        <w:lastRenderedPageBreak/>
        <w:t xml:space="preserve">Арендатор, надлежащим образом исполнявший свои обязанности, </w:t>
      </w:r>
      <w:r w:rsidRPr="005F34D4">
        <w:br/>
        <w:t xml:space="preserve">не имеет преимущественного права перед другими лицами на заключение договора аренды </w:t>
      </w:r>
      <w:r w:rsidR="0020562C">
        <w:t xml:space="preserve">Имущества </w:t>
      </w:r>
      <w:r w:rsidRPr="005F34D4">
        <w:t>на новый срок.</w:t>
      </w:r>
    </w:p>
    <w:p w:rsidR="00026A5F" w:rsidRDefault="005F34D4" w:rsidP="00D46B04">
      <w:pPr>
        <w:ind w:firstLine="708"/>
        <w:jc w:val="both"/>
      </w:pPr>
      <w:r w:rsidRPr="005F34D4">
        <w:t xml:space="preserve">Подписывая </w:t>
      </w:r>
      <w:r w:rsidR="00AA7598">
        <w:t>Д</w:t>
      </w:r>
      <w:r w:rsidRPr="005F34D4">
        <w:t xml:space="preserve">оговор, Арендодатель возражает от возобновления </w:t>
      </w:r>
      <w:r w:rsidR="00AA7598">
        <w:t>Д</w:t>
      </w:r>
      <w:r w:rsidRPr="005F34D4">
        <w:t xml:space="preserve">оговора на тех же условиях на неопределенный срок по пункту 2 </w:t>
      </w:r>
      <w:r w:rsidR="00026A5F" w:rsidRPr="00D46B04">
        <w:t xml:space="preserve">статьи 621 Гражданского кодекса Российской Федерации, если Арендатор </w:t>
      </w:r>
      <w:r w:rsidR="00026A5F" w:rsidRPr="005F34D4">
        <w:t>продолжает пользоваться Им</w:t>
      </w:r>
      <w:r w:rsidR="00AA7598">
        <w:t>уществом после истечения срока Д</w:t>
      </w:r>
      <w:r w:rsidR="00026A5F" w:rsidRPr="005F34D4">
        <w:t>оговора.</w:t>
      </w:r>
    </w:p>
    <w:p w:rsidR="00A27631" w:rsidRDefault="005F34D4" w:rsidP="00A27631">
      <w:pPr>
        <w:ind w:firstLine="709"/>
        <w:jc w:val="both"/>
      </w:pPr>
      <w:r w:rsidRPr="005F34D4">
        <w:t xml:space="preserve">Для прекращения действия </w:t>
      </w:r>
      <w:r w:rsidR="007750A6">
        <w:t>Д</w:t>
      </w:r>
      <w:r w:rsidRPr="005F34D4">
        <w:t xml:space="preserve">оговора по истечении срока </w:t>
      </w:r>
      <w:r w:rsidR="00355132">
        <w:br/>
      </w:r>
      <w:r w:rsidRPr="005F34D4">
        <w:t>его действия дополнительного уведомления от Арендодателя не требуется.</w:t>
      </w:r>
      <w:r w:rsidR="00AA3818" w:rsidRPr="00AA3818">
        <w:t xml:space="preserve"> </w:t>
      </w:r>
    </w:p>
    <w:p w:rsidR="00A27631" w:rsidRPr="00D46B04" w:rsidRDefault="00A27631" w:rsidP="00A27631">
      <w:pPr>
        <w:jc w:val="both"/>
        <w:rPr>
          <w:strike/>
        </w:rPr>
      </w:pPr>
      <w:r w:rsidRPr="00AA3818">
        <w:t xml:space="preserve">Подписывая </w:t>
      </w:r>
      <w:r w:rsidR="007750A6">
        <w:t>Д</w:t>
      </w:r>
      <w:r w:rsidRPr="00AA3818">
        <w:t>оговор, Арендатор соглашается с указанным</w:t>
      </w:r>
      <w:r>
        <w:t xml:space="preserve"> условием.</w:t>
      </w:r>
    </w:p>
    <w:p w:rsidR="003D5A6B" w:rsidRDefault="003D5A6B" w:rsidP="003D5A6B">
      <w:pPr>
        <w:ind w:firstLine="708"/>
        <w:jc w:val="both"/>
        <w:rPr>
          <w:szCs w:val="28"/>
        </w:rPr>
      </w:pPr>
      <w:r w:rsidRPr="005F34D4">
        <w:rPr>
          <w:szCs w:val="28"/>
        </w:rPr>
        <w:t xml:space="preserve">6.4. </w:t>
      </w:r>
      <w:r w:rsidR="007750A6">
        <w:rPr>
          <w:szCs w:val="28"/>
        </w:rPr>
        <w:t>Д</w:t>
      </w:r>
      <w:r w:rsidRPr="005F34D4">
        <w:rPr>
          <w:szCs w:val="28"/>
        </w:rPr>
        <w:t>оговор может быть расторгнут досрочно:</w:t>
      </w:r>
    </w:p>
    <w:p w:rsidR="005F34D4" w:rsidRPr="005F34D4" w:rsidRDefault="005F34D4" w:rsidP="005F34D4">
      <w:pPr>
        <w:spacing w:line="360" w:lineRule="exact"/>
        <w:ind w:left="709"/>
        <w:jc w:val="both"/>
        <w:rPr>
          <w:szCs w:val="28"/>
        </w:rPr>
      </w:pPr>
      <w:r w:rsidRPr="005F34D4">
        <w:rPr>
          <w:szCs w:val="28"/>
        </w:rPr>
        <w:t>- по соглашению Сторон;</w:t>
      </w:r>
    </w:p>
    <w:p w:rsidR="005F34D4" w:rsidRPr="005F34D4" w:rsidRDefault="005F34D4" w:rsidP="005F34D4">
      <w:pPr>
        <w:ind w:firstLine="708"/>
        <w:jc w:val="both"/>
        <w:rPr>
          <w:sz w:val="20"/>
          <w:vertAlign w:val="superscript"/>
        </w:rPr>
      </w:pPr>
      <w:r w:rsidRPr="005F34D4">
        <w:rPr>
          <w:szCs w:val="28"/>
        </w:rPr>
        <w:t>- судом.</w:t>
      </w:r>
      <w:r w:rsidRPr="005F34D4">
        <w:rPr>
          <w:sz w:val="20"/>
          <w:vertAlign w:val="superscript"/>
        </w:rPr>
        <w:t xml:space="preserve"> </w:t>
      </w:r>
    </w:p>
    <w:p w:rsidR="00CC7504" w:rsidRDefault="00CC7504" w:rsidP="00CC7504">
      <w:pPr>
        <w:spacing w:line="380" w:lineRule="exact"/>
        <w:ind w:firstLine="709"/>
        <w:jc w:val="both"/>
        <w:rPr>
          <w:rFonts w:eastAsia="Times-Roman"/>
        </w:rPr>
      </w:pPr>
      <w:r>
        <w:rPr>
          <w:rFonts w:eastAsia="Times-Roman"/>
        </w:rPr>
        <w:t xml:space="preserve">6.5. Арендодатель вправе отказаться от Договора в одностороннем порядке </w:t>
      </w:r>
      <w:r>
        <w:rPr>
          <w:rFonts w:eastAsia="Times-Roman"/>
        </w:rPr>
        <w:br/>
        <w:t xml:space="preserve">в следующих случаях: </w:t>
      </w:r>
    </w:p>
    <w:p w:rsidR="00CC7504" w:rsidRDefault="00CC7504" w:rsidP="00CC7504">
      <w:pPr>
        <w:spacing w:line="380" w:lineRule="exact"/>
        <w:ind w:firstLine="709"/>
        <w:jc w:val="both"/>
        <w:rPr>
          <w:rFonts w:eastAsia="Times-Roman"/>
        </w:rPr>
      </w:pPr>
      <w:r>
        <w:rPr>
          <w:rFonts w:eastAsia="Times-Roman"/>
        </w:rPr>
        <w:t xml:space="preserve">- неисполнения или ненадлежащего исполнения Арендатором своих обязанностей, установленных Договором; </w:t>
      </w:r>
    </w:p>
    <w:p w:rsidR="00CC7504" w:rsidRDefault="00CC7504" w:rsidP="00CC7504">
      <w:pPr>
        <w:spacing w:line="380" w:lineRule="exact"/>
        <w:ind w:firstLine="709"/>
        <w:jc w:val="both"/>
        <w:rPr>
          <w:rFonts w:eastAsia="Times-Roman"/>
        </w:rPr>
      </w:pPr>
      <w:r>
        <w:rPr>
          <w:rFonts w:eastAsia="Times-Roman"/>
        </w:rPr>
        <w:t>- востребованности Имущества для исполнения полномочий Пермского края.</w:t>
      </w:r>
    </w:p>
    <w:p w:rsidR="00CC7504" w:rsidRDefault="00CC7504" w:rsidP="00CC7504">
      <w:pPr>
        <w:spacing w:line="380" w:lineRule="exact"/>
        <w:ind w:firstLine="709"/>
        <w:jc w:val="both"/>
        <w:rPr>
          <w:rFonts w:eastAsia="Times-Roman"/>
        </w:rPr>
      </w:pPr>
      <w:r>
        <w:rPr>
          <w:rFonts w:eastAsia="Times-Roman"/>
        </w:rPr>
        <w:t xml:space="preserve">Договор считается расторгнутым по истечении 7 (семи) дней с даты направления письменного уведомления Арендатору об отказе Арендодателя </w:t>
      </w:r>
      <w:r>
        <w:rPr>
          <w:rFonts w:eastAsia="Times-Roman"/>
        </w:rPr>
        <w:br/>
        <w:t>от Договора.</w:t>
      </w:r>
    </w:p>
    <w:p w:rsidR="00A27631" w:rsidRPr="000D23DC" w:rsidRDefault="005F34D4" w:rsidP="000D23DC">
      <w:pPr>
        <w:pStyle w:val="af6"/>
        <w:numPr>
          <w:ilvl w:val="0"/>
          <w:numId w:val="7"/>
        </w:numPr>
        <w:spacing w:before="180"/>
        <w:ind w:left="0"/>
        <w:jc w:val="center"/>
        <w:outlineLvl w:val="0"/>
        <w:rPr>
          <w:b/>
        </w:rPr>
      </w:pPr>
      <w:r w:rsidRPr="000D23DC">
        <w:rPr>
          <w:b/>
        </w:rPr>
        <w:t>Порядок возврата Имущества</w:t>
      </w:r>
      <w:r w:rsidR="00A70B84">
        <w:rPr>
          <w:b/>
        </w:rPr>
        <w:t>.</w:t>
      </w:r>
    </w:p>
    <w:p w:rsidR="00A70B84" w:rsidRDefault="00A70B84" w:rsidP="00A27631">
      <w:pPr>
        <w:spacing w:before="160"/>
        <w:ind w:firstLine="709"/>
        <w:jc w:val="both"/>
        <w:outlineLvl w:val="0"/>
        <w:rPr>
          <w:b/>
          <w:bCs/>
          <w:szCs w:val="28"/>
        </w:rPr>
      </w:pPr>
      <w:r>
        <w:t xml:space="preserve">7.1. </w:t>
      </w:r>
      <w:r w:rsidR="005F34D4" w:rsidRPr="005F34D4">
        <w:t xml:space="preserve">При прекращении </w:t>
      </w:r>
      <w:r w:rsidR="007750A6">
        <w:t>Д</w:t>
      </w:r>
      <w:r w:rsidR="005F34D4" w:rsidRPr="005F34D4">
        <w:t xml:space="preserve">оговора в связи с истечением срока его действия, а также при досрочном расторжении </w:t>
      </w:r>
      <w:r w:rsidR="007750A6">
        <w:t>Д</w:t>
      </w:r>
      <w:r w:rsidR="005F34D4" w:rsidRPr="005F34D4">
        <w:t>оговора Арендатор обязан возвратить Имущество Арендодателю по акту приема-передачи</w:t>
      </w:r>
      <w:r w:rsidR="00EB47D1">
        <w:t xml:space="preserve"> </w:t>
      </w:r>
      <w:r w:rsidR="00EB47D1" w:rsidRPr="00FB7637">
        <w:rPr>
          <w:color w:val="000000" w:themeColor="text1"/>
        </w:rPr>
        <w:t>(возврата)</w:t>
      </w:r>
      <w:r w:rsidR="005F34D4" w:rsidRPr="00FB7637">
        <w:rPr>
          <w:color w:val="000000" w:themeColor="text1"/>
        </w:rPr>
        <w:t xml:space="preserve">, </w:t>
      </w:r>
      <w:r w:rsidR="005F34D4" w:rsidRPr="005F34D4">
        <w:t xml:space="preserve">подписываемому Арендодателем и Арендатором, в течение </w:t>
      </w:r>
      <w:r w:rsidR="007750A6">
        <w:t>5 (</w:t>
      </w:r>
      <w:r w:rsidR="005F34D4" w:rsidRPr="005F34D4">
        <w:t>пяти</w:t>
      </w:r>
      <w:r w:rsidR="007750A6">
        <w:t>)</w:t>
      </w:r>
      <w:r w:rsidR="005F34D4" w:rsidRPr="005F34D4">
        <w:t xml:space="preserve"> дней с даты прекращения или досрочного расторжения </w:t>
      </w:r>
      <w:r w:rsidR="007750A6">
        <w:t>Д</w:t>
      </w:r>
      <w:r w:rsidR="005F34D4" w:rsidRPr="005F34D4">
        <w:t xml:space="preserve">оговора в состоянии, в котором Имущество находилось в момент заключения </w:t>
      </w:r>
      <w:r w:rsidR="007750A6">
        <w:t>Д</w:t>
      </w:r>
      <w:r w:rsidR="005F34D4" w:rsidRPr="005F34D4">
        <w:t xml:space="preserve">оговора с учетом нормального износа, а также произведенными Арендатором улучшениями Имущества, освободив </w:t>
      </w:r>
      <w:r w:rsidR="007750A6">
        <w:br/>
      </w:r>
      <w:r w:rsidR="005F34D4" w:rsidRPr="005F34D4">
        <w:t>от собственного имущества Арендатора.</w:t>
      </w:r>
      <w:r w:rsidR="005F34D4" w:rsidRPr="005F34D4">
        <w:rPr>
          <w:b/>
          <w:bCs/>
          <w:szCs w:val="28"/>
        </w:rPr>
        <w:t xml:space="preserve"> </w:t>
      </w:r>
    </w:p>
    <w:p w:rsidR="00026A5F" w:rsidRDefault="00A70B84" w:rsidP="00A27631">
      <w:pPr>
        <w:spacing w:before="160"/>
        <w:ind w:firstLine="709"/>
        <w:jc w:val="both"/>
        <w:outlineLvl w:val="0"/>
        <w:rPr>
          <w:highlight w:val="yellow"/>
        </w:rPr>
      </w:pPr>
      <w:r>
        <w:rPr>
          <w:bCs/>
          <w:szCs w:val="28"/>
        </w:rPr>
        <w:t>7.2.</w:t>
      </w:r>
      <w:r w:rsidR="00EB3ACB">
        <w:rPr>
          <w:bCs/>
          <w:szCs w:val="28"/>
        </w:rPr>
        <w:t xml:space="preserve"> </w:t>
      </w:r>
      <w:r w:rsidR="005F34D4" w:rsidRPr="005F34D4">
        <w:rPr>
          <w:bCs/>
          <w:szCs w:val="28"/>
        </w:rPr>
        <w:t xml:space="preserve">Уклонение Арендатора от подписания акта </w:t>
      </w:r>
      <w:r w:rsidR="00EB3ACB" w:rsidRPr="005F34D4">
        <w:t>приема-передачи</w:t>
      </w:r>
      <w:r w:rsidR="00EB3ACB">
        <w:t xml:space="preserve"> </w:t>
      </w:r>
      <w:r w:rsidR="00EB3ACB" w:rsidRPr="00FB7637">
        <w:rPr>
          <w:color w:val="000000" w:themeColor="text1"/>
        </w:rPr>
        <w:t>(возврата)</w:t>
      </w:r>
      <w:r w:rsidR="00EB3ACB">
        <w:rPr>
          <w:color w:val="000000" w:themeColor="text1"/>
        </w:rPr>
        <w:t xml:space="preserve"> </w:t>
      </w:r>
      <w:r w:rsidR="005F34D4" w:rsidRPr="005F34D4">
        <w:rPr>
          <w:bCs/>
          <w:szCs w:val="28"/>
        </w:rPr>
        <w:t>рассматривается как отказ от исполнения обязанности по передаче Имущества. Арендодатель не отвечает за сохранность имущества Арендатора, оставленного им в возвращенном Имуществе.</w:t>
      </w:r>
    </w:p>
    <w:p w:rsidR="00B74245" w:rsidRDefault="00A70B84" w:rsidP="00B74245">
      <w:pPr>
        <w:ind w:firstLine="708"/>
        <w:jc w:val="both"/>
        <w:outlineLvl w:val="0"/>
      </w:pPr>
      <w:r>
        <w:t>7.3.</w:t>
      </w:r>
      <w:r w:rsidR="00EB3ACB">
        <w:t xml:space="preserve"> </w:t>
      </w:r>
      <w:r w:rsidR="00026A5F" w:rsidRPr="00FB7637">
        <w:t>Акт приема-передачи (возврата) составляется в 2</w:t>
      </w:r>
      <w:r w:rsidR="007750A6">
        <w:t xml:space="preserve"> (двух)</w:t>
      </w:r>
      <w:r w:rsidR="00026A5F" w:rsidRPr="00FB7637">
        <w:t xml:space="preserve"> экземплярах</w:t>
      </w:r>
      <w:r w:rsidR="00573EAC" w:rsidRPr="00FB7637">
        <w:t>.</w:t>
      </w:r>
      <w:r w:rsidR="00026A5F" w:rsidRPr="00FB7637">
        <w:t xml:space="preserve"> </w:t>
      </w:r>
    </w:p>
    <w:p w:rsidR="0043464E" w:rsidRDefault="0043464E" w:rsidP="00B74245">
      <w:pPr>
        <w:ind w:firstLine="708"/>
        <w:jc w:val="both"/>
        <w:outlineLvl w:val="0"/>
        <w:rPr>
          <w:b/>
        </w:rPr>
      </w:pPr>
    </w:p>
    <w:p w:rsidR="00A27631" w:rsidRDefault="00B74245" w:rsidP="00A27631">
      <w:pPr>
        <w:jc w:val="center"/>
        <w:outlineLvl w:val="0"/>
      </w:pPr>
      <w:r w:rsidRPr="005F34D4">
        <w:rPr>
          <w:b/>
        </w:rPr>
        <w:t>8. Ответственность сторон</w:t>
      </w:r>
      <w:r w:rsidR="00A70B84">
        <w:rPr>
          <w:b/>
        </w:rPr>
        <w:t>.</w:t>
      </w:r>
    </w:p>
    <w:p w:rsidR="00A27631" w:rsidRDefault="007750A6" w:rsidP="00A27631">
      <w:pPr>
        <w:spacing w:before="160"/>
        <w:ind w:firstLine="709"/>
        <w:jc w:val="both"/>
        <w:outlineLvl w:val="0"/>
        <w:rPr>
          <w:szCs w:val="28"/>
        </w:rPr>
      </w:pPr>
      <w:r>
        <w:t xml:space="preserve">8.1. </w:t>
      </w:r>
      <w:r w:rsidR="00B74245" w:rsidRPr="005F34D4">
        <w:t xml:space="preserve">За нарушение срока внесения арендной платы Арендатор уплачивает Арендодателю неустойку в размере </w:t>
      </w:r>
      <w:r w:rsidR="00B74245" w:rsidRPr="005F34D4">
        <w:rPr>
          <w:szCs w:val="28"/>
        </w:rPr>
        <w:t>одной сто восьмидесятой действующей ставки</w:t>
      </w:r>
    </w:p>
    <w:p w:rsidR="005F34D4" w:rsidRPr="005F34D4" w:rsidRDefault="00B74245" w:rsidP="00A27631">
      <w:pPr>
        <w:jc w:val="both"/>
        <w:outlineLvl w:val="0"/>
      </w:pPr>
      <w:proofErr w:type="gramStart"/>
      <w:r w:rsidRPr="005F34D4">
        <w:rPr>
          <w:szCs w:val="28"/>
        </w:rPr>
        <w:t>рефинансирования</w:t>
      </w:r>
      <w:proofErr w:type="gramEnd"/>
      <w:r w:rsidRPr="005F34D4">
        <w:rPr>
          <w:szCs w:val="28"/>
        </w:rPr>
        <w:t xml:space="preserve"> </w:t>
      </w:r>
      <w:r w:rsidRPr="005F34D4">
        <w:t xml:space="preserve">Центрального банка Российской </w:t>
      </w:r>
      <w:r w:rsidR="005F34D4" w:rsidRPr="005F34D4">
        <w:t>Федерации от просроченной суммы за каждый день просрочки.</w:t>
      </w:r>
    </w:p>
    <w:p w:rsidR="005F34D4" w:rsidRPr="005F34D4" w:rsidRDefault="005F34D4" w:rsidP="005F34D4">
      <w:pPr>
        <w:jc w:val="both"/>
      </w:pPr>
      <w:r w:rsidRPr="005F34D4">
        <w:lastRenderedPageBreak/>
        <w:t xml:space="preserve">          8.2. За неисполнение или ненадлежащее исполнение Арендатором других условий </w:t>
      </w:r>
      <w:r w:rsidR="007750A6">
        <w:t>Д</w:t>
      </w:r>
      <w:r w:rsidRPr="005F34D4">
        <w:t xml:space="preserve">оговора Арендатор уплачивает неустойку </w:t>
      </w:r>
      <w:r w:rsidRPr="005F34D4">
        <w:br/>
        <w:t xml:space="preserve">в размере </w:t>
      </w:r>
      <w:r w:rsidR="007750A6">
        <w:t>5 (</w:t>
      </w:r>
      <w:r w:rsidRPr="005F34D4">
        <w:t>пяти</w:t>
      </w:r>
      <w:r w:rsidR="007750A6">
        <w:t>)</w:t>
      </w:r>
      <w:r w:rsidRPr="005F34D4">
        <w:t xml:space="preserve"> процентов от суммы арендной платы в месяц: </w:t>
      </w:r>
    </w:p>
    <w:p w:rsidR="005F34D4" w:rsidRPr="005F34D4" w:rsidRDefault="005F34D4" w:rsidP="005F34D4">
      <w:pPr>
        <w:ind w:firstLine="708"/>
        <w:jc w:val="both"/>
      </w:pPr>
      <w:r w:rsidRPr="005F34D4">
        <w:t xml:space="preserve">- единовременно за каждое </w:t>
      </w:r>
      <w:proofErr w:type="spellStart"/>
      <w:r w:rsidRPr="005F34D4">
        <w:t>недлящееся</w:t>
      </w:r>
      <w:proofErr w:type="spellEnd"/>
      <w:r w:rsidRPr="005F34D4">
        <w:t xml:space="preserve"> нарушение и за каждое длящееся </w:t>
      </w:r>
      <w:r w:rsidRPr="005F34D4">
        <w:br/>
        <w:t>не более одного месяца нарушение;</w:t>
      </w:r>
    </w:p>
    <w:p w:rsidR="005F34D4" w:rsidRPr="005F34D4" w:rsidRDefault="005F34D4" w:rsidP="005F34D4">
      <w:pPr>
        <w:ind w:firstLine="708"/>
        <w:jc w:val="both"/>
      </w:pPr>
      <w:r w:rsidRPr="005F34D4">
        <w:t>- за каждый месяц длящегося более одного месяца нарушения. При этом неполный последний месяц длящегося нарушения принимается к расчету как полный;</w:t>
      </w:r>
    </w:p>
    <w:p w:rsidR="005F34D4" w:rsidRPr="005F34D4" w:rsidRDefault="005F34D4" w:rsidP="005F34D4">
      <w:pPr>
        <w:jc w:val="both"/>
      </w:pPr>
      <w:r w:rsidRPr="005F34D4">
        <w:tab/>
        <w:t xml:space="preserve">8.3. За нарушение сроков осуществления платежей, предусмотренных </w:t>
      </w:r>
      <w:r w:rsidR="003D5A6B" w:rsidRPr="00FB7637">
        <w:t>абзац</w:t>
      </w:r>
      <w:r w:rsidR="00FB7637">
        <w:t>ем</w:t>
      </w:r>
      <w:r w:rsidR="003D5A6B" w:rsidRPr="00FB7637">
        <w:t xml:space="preserve"> </w:t>
      </w:r>
      <w:r w:rsidR="00FB7637" w:rsidRPr="00FB7637">
        <w:t>4</w:t>
      </w:r>
      <w:r w:rsidR="003D5A6B" w:rsidRPr="00FB7637">
        <w:t xml:space="preserve"> </w:t>
      </w:r>
      <w:r w:rsidRPr="00FB7637">
        <w:t xml:space="preserve">пункта 3.3.3, </w:t>
      </w:r>
      <w:r w:rsidR="003D5A6B" w:rsidRPr="00FB7637">
        <w:t xml:space="preserve">пунктом </w:t>
      </w:r>
      <w:r w:rsidRPr="00FB7637">
        <w:t>3.3.4</w:t>
      </w:r>
      <w:r w:rsidRPr="005F34D4">
        <w:t xml:space="preserve"> </w:t>
      </w:r>
      <w:r w:rsidR="007750A6">
        <w:t>Д</w:t>
      </w:r>
      <w:r w:rsidRPr="005F34D4">
        <w:t xml:space="preserve">оговора, Арендатор уплачивает Арендодателю неустойку </w:t>
      </w:r>
      <w:r w:rsidRPr="00FB7637">
        <w:rPr>
          <w:color w:val="000000" w:themeColor="text1"/>
        </w:rPr>
        <w:t xml:space="preserve">в размере двукратной действующей ставки рефинансирования Центрального банка Российской Федерации </w:t>
      </w:r>
      <w:r w:rsidRPr="005F34D4">
        <w:t>от просроченной суммы за каждый день просрочки.</w:t>
      </w:r>
    </w:p>
    <w:p w:rsidR="00AE5F46" w:rsidRDefault="005F34D4" w:rsidP="005F34D4">
      <w:pPr>
        <w:ind w:firstLine="708"/>
        <w:jc w:val="both"/>
      </w:pPr>
      <w:r w:rsidRPr="005F34D4">
        <w:t xml:space="preserve">8.4. Неустойка, подлежащая уплате Арендодателю, оплачивается </w:t>
      </w:r>
      <w:r w:rsidRPr="005F34D4">
        <w:br/>
        <w:t xml:space="preserve">по </w:t>
      </w:r>
      <w:r w:rsidR="00AE5F46">
        <w:t xml:space="preserve">следующим </w:t>
      </w:r>
      <w:r w:rsidRPr="005F34D4">
        <w:t>реквизитам</w:t>
      </w:r>
      <w:r w:rsidR="00AE5F46">
        <w:t>:</w:t>
      </w:r>
    </w:p>
    <w:p w:rsidR="005F34D4" w:rsidRPr="005F34D4" w:rsidRDefault="00AE5F46" w:rsidP="00AE5F46">
      <w:pPr>
        <w:jc w:val="both"/>
      </w:pPr>
      <w:r>
        <w:t>______________________________________________________________________.</w:t>
      </w:r>
      <w:r w:rsidR="005F34D4" w:rsidRPr="005F34D4">
        <w:t xml:space="preserve"> </w:t>
      </w:r>
    </w:p>
    <w:p w:rsidR="005F34D4" w:rsidRPr="005F34D4" w:rsidRDefault="005F34D4" w:rsidP="005F34D4">
      <w:pPr>
        <w:ind w:firstLine="708"/>
        <w:jc w:val="both"/>
      </w:pPr>
      <w:r w:rsidRPr="005F34D4">
        <w:t>8.5. Уплата неустойки не освобождает Арендатора от исполнения обязательства в натуре, устранения нарушений. Убытки взыскиваются сверх неустойки.</w:t>
      </w:r>
    </w:p>
    <w:p w:rsidR="005F34D4" w:rsidRPr="005F34D4" w:rsidRDefault="005F34D4" w:rsidP="005F34D4">
      <w:pPr>
        <w:ind w:firstLine="708"/>
        <w:jc w:val="both"/>
      </w:pPr>
      <w:r w:rsidRPr="005F34D4">
        <w:t xml:space="preserve">8.6. С требованием о взыскании задолженности по арендной плате, неустойки, неосновательного обогащения по </w:t>
      </w:r>
      <w:r w:rsidR="007750A6">
        <w:t>Д</w:t>
      </w:r>
      <w:r w:rsidRPr="005F34D4">
        <w:t xml:space="preserve">оговору вправе обращаться Арендодатель </w:t>
      </w:r>
      <w:r w:rsidRPr="00A06F8C">
        <w:t>или Министерство</w:t>
      </w:r>
      <w:r w:rsidR="0043464E">
        <w:rPr>
          <w:rStyle w:val="af5"/>
        </w:rPr>
        <w:footnoteReference w:id="21"/>
      </w:r>
      <w:r w:rsidRPr="005F34D4">
        <w:t xml:space="preserve"> в соответствии со статьей 430 Гражданского кодекса Российской Федерации, статьей 160.1 Бюджетного кодекса Российской Федерации.</w:t>
      </w:r>
    </w:p>
    <w:p w:rsidR="005F34D4" w:rsidRPr="005F34D4" w:rsidRDefault="005F34D4" w:rsidP="005F34D4">
      <w:pPr>
        <w:ind w:firstLine="708"/>
        <w:jc w:val="both"/>
      </w:pPr>
      <w:r w:rsidRPr="005F34D4">
        <w:t xml:space="preserve">8.7. Статья 317.1 Гражданского кодекса Российской Федерации </w:t>
      </w:r>
      <w:r w:rsidRPr="005F34D4">
        <w:br/>
        <w:t>не применяется.</w:t>
      </w:r>
    </w:p>
    <w:p w:rsidR="005F34D4" w:rsidRPr="005F34D4" w:rsidRDefault="005F34D4" w:rsidP="005F34D4">
      <w:pPr>
        <w:jc w:val="center"/>
        <w:outlineLvl w:val="0"/>
        <w:rPr>
          <w:b/>
        </w:rPr>
      </w:pPr>
      <w:r w:rsidRPr="005F34D4">
        <w:rPr>
          <w:b/>
        </w:rPr>
        <w:t>9. Заключительные положения</w:t>
      </w:r>
      <w:r w:rsidR="00A70B84">
        <w:rPr>
          <w:b/>
        </w:rPr>
        <w:t>.</w:t>
      </w:r>
      <w:r w:rsidRPr="005F34D4">
        <w:rPr>
          <w:b/>
        </w:rPr>
        <w:br/>
      </w:r>
    </w:p>
    <w:p w:rsidR="005F34D4" w:rsidRPr="005F34D4" w:rsidRDefault="005F34D4" w:rsidP="005F34D4">
      <w:pPr>
        <w:jc w:val="both"/>
      </w:pPr>
      <w:r w:rsidRPr="005F34D4">
        <w:tab/>
        <w:t xml:space="preserve">9.1. Все споры, возникающие в связи с заключением, исполнением, изменением, расторжением </w:t>
      </w:r>
      <w:r w:rsidR="007750A6">
        <w:t>Д</w:t>
      </w:r>
      <w:r w:rsidRPr="005F34D4">
        <w:t xml:space="preserve">оговора подлежат рассмотрению </w:t>
      </w:r>
      <w:r w:rsidRPr="005F34D4">
        <w:br/>
        <w:t>в Арбитражном суде Пермского края.</w:t>
      </w:r>
    </w:p>
    <w:p w:rsidR="00B74245" w:rsidRDefault="005F34D4" w:rsidP="005F34D4">
      <w:pPr>
        <w:jc w:val="both"/>
      </w:pPr>
      <w:r w:rsidRPr="005F34D4">
        <w:tab/>
        <w:t xml:space="preserve">9.2. </w:t>
      </w:r>
      <w:r w:rsidRPr="00A06F8C">
        <w:t xml:space="preserve">Настоящий </w:t>
      </w:r>
      <w:r w:rsidR="007750A6">
        <w:t>Д</w:t>
      </w:r>
      <w:r w:rsidRPr="00A06F8C">
        <w:t xml:space="preserve">оговор составлен </w:t>
      </w:r>
      <w:r w:rsidR="00185078" w:rsidRPr="00A06F8C">
        <w:t xml:space="preserve">в </w:t>
      </w:r>
      <w:r w:rsidR="007750A6">
        <w:t>2 (</w:t>
      </w:r>
      <w:r w:rsidR="00185078" w:rsidRPr="00A06F8C">
        <w:t>двух</w:t>
      </w:r>
      <w:r w:rsidR="007750A6">
        <w:t>)</w:t>
      </w:r>
      <w:r w:rsidR="00185078" w:rsidRPr="00A06F8C">
        <w:t xml:space="preserve"> экземплярах</w:t>
      </w:r>
      <w:r w:rsidRPr="00A06F8C">
        <w:t>.</w:t>
      </w:r>
    </w:p>
    <w:p w:rsidR="005F34D4" w:rsidRPr="005F34D4" w:rsidRDefault="00B74245" w:rsidP="00B74245">
      <w:pPr>
        <w:ind w:firstLine="708"/>
        <w:jc w:val="both"/>
      </w:pPr>
      <w:r w:rsidRPr="005F34D4">
        <w:t>9.3. При изменении наименования, адреса местонахождения, почтового адреса, банковских реквизитов, реорганизации одной из сторон, она обязана письменно в двухнедельный срок после произошедших изменений сообщить другой стороне об изменениях.</w:t>
      </w:r>
    </w:p>
    <w:p w:rsidR="003D5A6B" w:rsidRDefault="005F34D4" w:rsidP="003D5A6B">
      <w:pPr>
        <w:jc w:val="both"/>
      </w:pPr>
      <w:r w:rsidRPr="005F34D4">
        <w:tab/>
        <w:t xml:space="preserve">9.4. Приложения к </w:t>
      </w:r>
      <w:r w:rsidR="007750A6">
        <w:t>Д</w:t>
      </w:r>
      <w:r w:rsidRPr="005F34D4">
        <w:t>оговору: ___________.</w:t>
      </w:r>
    </w:p>
    <w:p w:rsidR="004F1A8E" w:rsidRDefault="004F1A8E" w:rsidP="003D5A6B">
      <w:pPr>
        <w:jc w:val="both"/>
      </w:pPr>
    </w:p>
    <w:p w:rsidR="005F34D4" w:rsidRPr="005F34D4" w:rsidRDefault="005F34D4" w:rsidP="005F34D4">
      <w:pPr>
        <w:jc w:val="center"/>
        <w:outlineLvl w:val="0"/>
        <w:rPr>
          <w:b/>
        </w:rPr>
      </w:pPr>
      <w:r w:rsidRPr="005F34D4">
        <w:rPr>
          <w:b/>
        </w:rPr>
        <w:t>10. Адреса и реквизиты сторон</w:t>
      </w:r>
      <w:r w:rsidRPr="005F34D4">
        <w:rPr>
          <w:b/>
        </w:rPr>
        <w:br/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4788"/>
        <w:gridCol w:w="5040"/>
      </w:tblGrid>
      <w:tr w:rsidR="005F34D4" w:rsidRPr="005F34D4" w:rsidTr="0012712A">
        <w:tc>
          <w:tcPr>
            <w:tcW w:w="4788" w:type="dxa"/>
          </w:tcPr>
          <w:p w:rsidR="005F34D4" w:rsidRPr="005F34D4" w:rsidRDefault="005F34D4" w:rsidP="005F34D4">
            <w:pPr>
              <w:jc w:val="both"/>
              <w:rPr>
                <w:b/>
              </w:rPr>
            </w:pPr>
            <w:r w:rsidRPr="005F34D4">
              <w:rPr>
                <w:b/>
              </w:rPr>
              <w:t>Арендодатель</w:t>
            </w:r>
          </w:p>
        </w:tc>
        <w:tc>
          <w:tcPr>
            <w:tcW w:w="5040" w:type="dxa"/>
          </w:tcPr>
          <w:p w:rsidR="005F34D4" w:rsidRPr="005F34D4" w:rsidRDefault="005F34D4" w:rsidP="005F34D4">
            <w:pPr>
              <w:jc w:val="both"/>
              <w:rPr>
                <w:b/>
              </w:rPr>
            </w:pPr>
            <w:r w:rsidRPr="005F34D4">
              <w:rPr>
                <w:b/>
              </w:rPr>
              <w:t>Арендатор</w:t>
            </w:r>
          </w:p>
        </w:tc>
      </w:tr>
      <w:tr w:rsidR="005F34D4" w:rsidRPr="005F34D4" w:rsidTr="0012712A">
        <w:tc>
          <w:tcPr>
            <w:tcW w:w="4788" w:type="dxa"/>
          </w:tcPr>
          <w:p w:rsidR="0093131F" w:rsidRPr="00A06F8C" w:rsidRDefault="0093131F" w:rsidP="0093131F">
            <w:r w:rsidRPr="00A06F8C">
              <w:t xml:space="preserve">Адрес местонахождения (регистрации): </w:t>
            </w:r>
          </w:p>
          <w:p w:rsidR="0093131F" w:rsidRPr="00A06F8C" w:rsidRDefault="0093131F" w:rsidP="0093131F">
            <w:r w:rsidRPr="00A06F8C">
              <w:lastRenderedPageBreak/>
              <w:t>ИНН/КПП</w:t>
            </w:r>
          </w:p>
          <w:p w:rsidR="0093131F" w:rsidRPr="00A06F8C" w:rsidRDefault="00B74245" w:rsidP="0093131F">
            <w:r w:rsidRPr="00A06F8C">
              <w:t>Банковские реквизиты:</w:t>
            </w:r>
          </w:p>
          <w:p w:rsidR="0093131F" w:rsidRPr="00A06F8C" w:rsidRDefault="0093131F" w:rsidP="0093131F">
            <w:r w:rsidRPr="00A06F8C">
              <w:t>Телефон, факс:</w:t>
            </w:r>
          </w:p>
          <w:p w:rsidR="005F34D4" w:rsidRPr="00A06F8C" w:rsidRDefault="0093131F" w:rsidP="0093131F">
            <w:r w:rsidRPr="00A06F8C">
              <w:t>Электронная почта:</w:t>
            </w:r>
          </w:p>
        </w:tc>
        <w:tc>
          <w:tcPr>
            <w:tcW w:w="5040" w:type="dxa"/>
          </w:tcPr>
          <w:p w:rsidR="005F34D4" w:rsidRPr="00A06F8C" w:rsidRDefault="005F34D4" w:rsidP="005F34D4">
            <w:pPr>
              <w:jc w:val="both"/>
            </w:pPr>
            <w:r w:rsidRPr="00A06F8C">
              <w:lastRenderedPageBreak/>
              <w:t xml:space="preserve">Адрес местонахождения (регистрации): </w:t>
            </w:r>
          </w:p>
          <w:p w:rsidR="005F34D4" w:rsidRPr="00A06F8C" w:rsidRDefault="005F34D4" w:rsidP="005F34D4">
            <w:pPr>
              <w:jc w:val="both"/>
            </w:pPr>
            <w:r w:rsidRPr="00A06F8C">
              <w:t>ИНН/КПП</w:t>
            </w:r>
          </w:p>
          <w:p w:rsidR="005F34D4" w:rsidRPr="00A06F8C" w:rsidRDefault="005F34D4" w:rsidP="005F34D4">
            <w:pPr>
              <w:jc w:val="both"/>
            </w:pPr>
            <w:r w:rsidRPr="00A06F8C">
              <w:lastRenderedPageBreak/>
              <w:t xml:space="preserve">Р/С </w:t>
            </w:r>
          </w:p>
          <w:p w:rsidR="005F34D4" w:rsidRPr="00A06F8C" w:rsidRDefault="005F34D4" w:rsidP="005F34D4">
            <w:pPr>
              <w:jc w:val="both"/>
            </w:pPr>
            <w:proofErr w:type="gramStart"/>
            <w:r w:rsidRPr="00A06F8C">
              <w:t>в</w:t>
            </w:r>
            <w:proofErr w:type="gramEnd"/>
            <w:r w:rsidRPr="00A06F8C">
              <w:t xml:space="preserve"> банке</w:t>
            </w:r>
          </w:p>
          <w:p w:rsidR="005F34D4" w:rsidRPr="00A06F8C" w:rsidRDefault="005F34D4" w:rsidP="005F34D4">
            <w:pPr>
              <w:jc w:val="both"/>
            </w:pPr>
            <w:r w:rsidRPr="00A06F8C">
              <w:t>К/С</w:t>
            </w:r>
          </w:p>
          <w:p w:rsidR="005F34D4" w:rsidRPr="00A06F8C" w:rsidRDefault="005F34D4" w:rsidP="005F34D4">
            <w:pPr>
              <w:jc w:val="both"/>
            </w:pPr>
            <w:r w:rsidRPr="00A06F8C">
              <w:t>Телефон, факс:</w:t>
            </w:r>
          </w:p>
          <w:p w:rsidR="005F34D4" w:rsidRPr="005F34D4" w:rsidRDefault="005F34D4" w:rsidP="0093131F">
            <w:r w:rsidRPr="00A06F8C">
              <w:t>Электронная почта:</w:t>
            </w:r>
          </w:p>
        </w:tc>
      </w:tr>
    </w:tbl>
    <w:p w:rsidR="00B74245" w:rsidRDefault="00B74245" w:rsidP="005F34D4">
      <w:pPr>
        <w:spacing w:line="260" w:lineRule="exact"/>
        <w:jc w:val="center"/>
        <w:rPr>
          <w:rFonts w:eastAsia="Calibri"/>
          <w:b/>
          <w:szCs w:val="28"/>
          <w:lang w:eastAsia="en-US"/>
        </w:rPr>
      </w:pPr>
    </w:p>
    <w:p w:rsidR="00B74245" w:rsidRDefault="00B74245" w:rsidP="005F34D4">
      <w:pPr>
        <w:spacing w:line="260" w:lineRule="exact"/>
        <w:jc w:val="center"/>
        <w:rPr>
          <w:rFonts w:eastAsia="Calibri"/>
          <w:b/>
          <w:szCs w:val="28"/>
          <w:lang w:eastAsia="en-US"/>
        </w:rPr>
      </w:pPr>
    </w:p>
    <w:p w:rsidR="005F34D4" w:rsidRPr="005F34D4" w:rsidRDefault="005F34D4" w:rsidP="005F34D4">
      <w:pPr>
        <w:spacing w:line="260" w:lineRule="exact"/>
        <w:jc w:val="center"/>
        <w:rPr>
          <w:rFonts w:eastAsia="Calibri"/>
          <w:szCs w:val="28"/>
          <w:lang w:eastAsia="en-US"/>
        </w:rPr>
      </w:pPr>
      <w:r w:rsidRPr="005F34D4">
        <w:rPr>
          <w:rFonts w:eastAsia="Calibri"/>
          <w:b/>
          <w:szCs w:val="28"/>
          <w:lang w:eastAsia="en-US"/>
        </w:rPr>
        <w:t>Подписи Сторон</w:t>
      </w:r>
      <w:r w:rsidRPr="005F34D4">
        <w:rPr>
          <w:rFonts w:eastAsia="Calibri"/>
          <w:szCs w:val="28"/>
          <w:lang w:eastAsia="en-U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5042"/>
      </w:tblGrid>
      <w:tr w:rsidR="005F34D4" w:rsidRPr="005F34D4" w:rsidTr="0012712A">
        <w:tc>
          <w:tcPr>
            <w:tcW w:w="4786" w:type="dxa"/>
            <w:hideMark/>
          </w:tcPr>
          <w:p w:rsidR="005F34D4" w:rsidRPr="005F34D4" w:rsidRDefault="005F34D4" w:rsidP="005F34D4">
            <w:pPr>
              <w:spacing w:line="260" w:lineRule="exact"/>
              <w:jc w:val="both"/>
              <w:rPr>
                <w:b/>
                <w:szCs w:val="28"/>
                <w:lang w:eastAsia="en-US"/>
              </w:rPr>
            </w:pPr>
            <w:r w:rsidRPr="005F34D4">
              <w:rPr>
                <w:b/>
              </w:rPr>
              <w:t>Арендодатель</w:t>
            </w:r>
          </w:p>
        </w:tc>
        <w:tc>
          <w:tcPr>
            <w:tcW w:w="5042" w:type="dxa"/>
            <w:hideMark/>
          </w:tcPr>
          <w:p w:rsidR="005F34D4" w:rsidRPr="005F34D4" w:rsidRDefault="005F34D4" w:rsidP="005F34D4">
            <w:pPr>
              <w:spacing w:line="260" w:lineRule="exact"/>
              <w:jc w:val="center"/>
              <w:rPr>
                <w:b/>
                <w:szCs w:val="28"/>
                <w:lang w:eastAsia="en-US"/>
              </w:rPr>
            </w:pPr>
            <w:r w:rsidRPr="005F34D4">
              <w:rPr>
                <w:rFonts w:eastAsia="Calibri"/>
                <w:b/>
                <w:szCs w:val="28"/>
                <w:lang w:eastAsia="en-US"/>
              </w:rPr>
              <w:t>Арендатор</w:t>
            </w:r>
          </w:p>
        </w:tc>
      </w:tr>
    </w:tbl>
    <w:p w:rsidR="005F34D4" w:rsidRPr="005F34D4" w:rsidRDefault="005F34D4" w:rsidP="005F34D4">
      <w:pPr>
        <w:spacing w:line="240" w:lineRule="exact"/>
        <w:ind w:firstLine="5954"/>
        <w:rPr>
          <w:szCs w:val="28"/>
        </w:rPr>
      </w:pPr>
    </w:p>
    <w:p w:rsidR="005F34D4" w:rsidRPr="005F34D4" w:rsidRDefault="005F34D4" w:rsidP="005F34D4">
      <w:pPr>
        <w:spacing w:line="240" w:lineRule="exact"/>
        <w:ind w:firstLine="5954"/>
        <w:rPr>
          <w:szCs w:val="28"/>
        </w:rPr>
      </w:pPr>
    </w:p>
    <w:p w:rsidR="005F34D4" w:rsidRPr="005F34D4" w:rsidRDefault="005F34D4" w:rsidP="0012712A">
      <w:pPr>
        <w:spacing w:line="240" w:lineRule="exact"/>
        <w:rPr>
          <w:szCs w:val="28"/>
        </w:rPr>
      </w:pPr>
    </w:p>
    <w:p w:rsidR="005F34D4" w:rsidRPr="005F34D4" w:rsidRDefault="005F34D4" w:rsidP="005F34D4">
      <w:pPr>
        <w:spacing w:line="240" w:lineRule="exact"/>
        <w:ind w:firstLine="5954"/>
        <w:rPr>
          <w:szCs w:val="28"/>
        </w:rPr>
      </w:pPr>
    </w:p>
    <w:p w:rsidR="005F34D4" w:rsidRPr="005F34D4" w:rsidRDefault="005F34D4" w:rsidP="005F34D4">
      <w:pPr>
        <w:spacing w:line="240" w:lineRule="exact"/>
        <w:ind w:firstLine="5954"/>
        <w:rPr>
          <w:szCs w:val="28"/>
        </w:rPr>
      </w:pPr>
    </w:p>
    <w:p w:rsidR="005F34D4" w:rsidRPr="005F34D4" w:rsidRDefault="005F34D4" w:rsidP="00A06F8C">
      <w:pPr>
        <w:spacing w:line="240" w:lineRule="exact"/>
        <w:rPr>
          <w:szCs w:val="28"/>
        </w:rPr>
      </w:pPr>
    </w:p>
    <w:p w:rsidR="005F34D4" w:rsidRPr="005F34D4" w:rsidRDefault="005F34D4" w:rsidP="005F34D4">
      <w:pPr>
        <w:spacing w:line="240" w:lineRule="exact"/>
        <w:ind w:firstLine="5954"/>
        <w:rPr>
          <w:szCs w:val="28"/>
        </w:rPr>
      </w:pPr>
    </w:p>
    <w:p w:rsidR="005F34D4" w:rsidRPr="005F34D4" w:rsidRDefault="005F34D4" w:rsidP="005F34D4">
      <w:pPr>
        <w:spacing w:line="240" w:lineRule="exact"/>
        <w:ind w:firstLine="5954"/>
        <w:rPr>
          <w:szCs w:val="28"/>
        </w:rPr>
      </w:pPr>
    </w:p>
    <w:p w:rsidR="005F34D4" w:rsidRPr="005F34D4" w:rsidRDefault="005F34D4" w:rsidP="005F34D4">
      <w:pPr>
        <w:spacing w:line="240" w:lineRule="exact"/>
        <w:ind w:firstLine="5954"/>
        <w:rPr>
          <w:szCs w:val="28"/>
        </w:rPr>
      </w:pPr>
    </w:p>
    <w:p w:rsidR="0012712A" w:rsidRDefault="0012712A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4F1A8E" w:rsidRDefault="004F1A8E" w:rsidP="00A06F8C">
      <w:pPr>
        <w:spacing w:line="240" w:lineRule="exact"/>
        <w:rPr>
          <w:szCs w:val="28"/>
        </w:rPr>
      </w:pPr>
    </w:p>
    <w:p w:rsidR="00802D07" w:rsidRDefault="00802D07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CC7504" w:rsidRDefault="00CC7504" w:rsidP="005F34D4">
      <w:pPr>
        <w:spacing w:line="240" w:lineRule="exact"/>
        <w:ind w:firstLine="5954"/>
        <w:rPr>
          <w:szCs w:val="28"/>
        </w:rPr>
      </w:pPr>
    </w:p>
    <w:p w:rsidR="00802D07" w:rsidRDefault="00802D07" w:rsidP="005F34D4">
      <w:pPr>
        <w:spacing w:line="240" w:lineRule="exact"/>
        <w:ind w:firstLine="5954"/>
        <w:rPr>
          <w:szCs w:val="28"/>
        </w:rPr>
      </w:pPr>
    </w:p>
    <w:p w:rsidR="00802D07" w:rsidRDefault="00802D07" w:rsidP="00A70B84">
      <w:pPr>
        <w:spacing w:line="240" w:lineRule="exact"/>
        <w:rPr>
          <w:szCs w:val="28"/>
        </w:rPr>
      </w:pPr>
    </w:p>
    <w:p w:rsidR="00F04822" w:rsidRPr="00DE5EFF" w:rsidRDefault="00F04822" w:rsidP="00F0482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DE5EFF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</w:t>
      </w:r>
      <w:r w:rsidRPr="00DE5EFF">
        <w:rPr>
          <w:sz w:val="24"/>
          <w:szCs w:val="24"/>
        </w:rPr>
        <w:t xml:space="preserve"> _____</w:t>
      </w:r>
    </w:p>
    <w:p w:rsidR="00F04822" w:rsidRPr="00DE5EFF" w:rsidRDefault="00F04822" w:rsidP="00F04822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д</w:t>
      </w:r>
      <w:r w:rsidRPr="00DE5EFF">
        <w:rPr>
          <w:sz w:val="24"/>
          <w:szCs w:val="24"/>
        </w:rPr>
        <w:t xml:space="preserve">оговору аренды </w:t>
      </w:r>
    </w:p>
    <w:p w:rsidR="00F04822" w:rsidRPr="00DE5EFF" w:rsidRDefault="00F04822" w:rsidP="00F04822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DE5EFF">
        <w:rPr>
          <w:sz w:val="24"/>
          <w:szCs w:val="24"/>
        </w:rPr>
        <w:t>от</w:t>
      </w:r>
      <w:proofErr w:type="gramEnd"/>
      <w:r w:rsidRPr="00DE5EFF">
        <w:rPr>
          <w:sz w:val="24"/>
          <w:szCs w:val="24"/>
        </w:rPr>
        <w:t xml:space="preserve"> "__"___</w:t>
      </w:r>
      <w:r>
        <w:rPr>
          <w:sz w:val="24"/>
          <w:szCs w:val="24"/>
        </w:rPr>
        <w:t>____ ___ г. № ____</w:t>
      </w:r>
    </w:p>
    <w:p w:rsidR="00F04822" w:rsidRPr="00DE5EFF" w:rsidRDefault="00F04822" w:rsidP="00F0482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F34D4" w:rsidRPr="005F34D4" w:rsidRDefault="005F34D4" w:rsidP="005F34D4">
      <w:pPr>
        <w:spacing w:after="200" w:line="276" w:lineRule="auto"/>
        <w:rPr>
          <w:sz w:val="24"/>
          <w:szCs w:val="24"/>
        </w:rPr>
      </w:pPr>
    </w:p>
    <w:p w:rsidR="005F34D4" w:rsidRPr="005F34D4" w:rsidRDefault="005F34D4" w:rsidP="005F34D4">
      <w:pPr>
        <w:jc w:val="center"/>
        <w:rPr>
          <w:rFonts w:eastAsia="Calibri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>АКТ</w:t>
      </w:r>
    </w:p>
    <w:p w:rsidR="005F34D4" w:rsidRPr="005F34D4" w:rsidRDefault="005F34D4" w:rsidP="005F34D4">
      <w:pPr>
        <w:jc w:val="center"/>
        <w:rPr>
          <w:rFonts w:eastAsia="Calibri"/>
          <w:szCs w:val="28"/>
          <w:lang w:eastAsia="en-US"/>
        </w:rPr>
      </w:pPr>
      <w:proofErr w:type="gramStart"/>
      <w:r w:rsidRPr="005F34D4">
        <w:rPr>
          <w:rFonts w:eastAsia="Calibri"/>
          <w:szCs w:val="28"/>
          <w:lang w:eastAsia="en-US"/>
        </w:rPr>
        <w:t>приема</w:t>
      </w:r>
      <w:proofErr w:type="gramEnd"/>
      <w:r w:rsidRPr="005F34D4">
        <w:rPr>
          <w:rFonts w:eastAsia="Calibri"/>
          <w:szCs w:val="28"/>
          <w:lang w:eastAsia="en-US"/>
        </w:rPr>
        <w:t>-передачи</w:t>
      </w:r>
    </w:p>
    <w:p w:rsidR="005F34D4" w:rsidRPr="005F34D4" w:rsidRDefault="005F34D4" w:rsidP="005F34D4">
      <w:pPr>
        <w:spacing w:line="320" w:lineRule="exact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5F34D4" w:rsidRPr="005F34D4" w:rsidRDefault="005F34D4" w:rsidP="005F34D4">
      <w:pPr>
        <w:spacing w:line="320" w:lineRule="exact"/>
        <w:ind w:firstLine="709"/>
        <w:jc w:val="both"/>
        <w:rPr>
          <w:rFonts w:eastAsia="Calibri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ab/>
      </w:r>
      <w:r w:rsidRPr="005F34D4">
        <w:rPr>
          <w:rFonts w:eastAsia="Calibri"/>
          <w:szCs w:val="28"/>
          <w:lang w:eastAsia="en-US"/>
        </w:rPr>
        <w:tab/>
      </w:r>
      <w:r w:rsidRPr="005F34D4">
        <w:rPr>
          <w:rFonts w:eastAsia="Calibri"/>
          <w:szCs w:val="28"/>
          <w:lang w:eastAsia="en-US"/>
        </w:rPr>
        <w:tab/>
      </w:r>
      <w:r w:rsidRPr="005F34D4">
        <w:rPr>
          <w:rFonts w:eastAsia="Calibri"/>
          <w:szCs w:val="28"/>
          <w:lang w:eastAsia="en-US"/>
        </w:rPr>
        <w:tab/>
        <w:t xml:space="preserve">                                             «</w:t>
      </w:r>
      <w:r w:rsidR="00A06F8C">
        <w:rPr>
          <w:rFonts w:eastAsia="Calibri"/>
          <w:szCs w:val="28"/>
          <w:lang w:eastAsia="en-US"/>
        </w:rPr>
        <w:t>_____</w:t>
      </w:r>
      <w:r w:rsidRPr="005F34D4">
        <w:rPr>
          <w:rFonts w:eastAsia="Calibri"/>
          <w:szCs w:val="28"/>
          <w:lang w:eastAsia="en-US"/>
        </w:rPr>
        <w:t>»</w:t>
      </w:r>
      <w:r w:rsidR="00A06F8C">
        <w:rPr>
          <w:rFonts w:eastAsia="Calibri"/>
          <w:szCs w:val="28"/>
          <w:lang w:eastAsia="en-US"/>
        </w:rPr>
        <w:t xml:space="preserve"> _________</w:t>
      </w:r>
      <w:r w:rsidRPr="005F34D4">
        <w:rPr>
          <w:rFonts w:eastAsia="Calibri"/>
          <w:szCs w:val="28"/>
          <w:lang w:eastAsia="en-US"/>
        </w:rPr>
        <w:t>20</w:t>
      </w:r>
      <w:r w:rsidR="004819C1">
        <w:rPr>
          <w:rFonts w:eastAsia="Calibri"/>
          <w:szCs w:val="28"/>
          <w:lang w:eastAsia="en-US"/>
        </w:rPr>
        <w:t>___</w:t>
      </w:r>
      <w:r w:rsidRPr="005F34D4">
        <w:rPr>
          <w:rFonts w:eastAsia="Calibri"/>
          <w:szCs w:val="28"/>
          <w:lang w:eastAsia="en-US"/>
        </w:rPr>
        <w:t xml:space="preserve"> г. </w:t>
      </w:r>
    </w:p>
    <w:p w:rsidR="005F34D4" w:rsidRPr="005F34D4" w:rsidRDefault="005F34D4" w:rsidP="005F34D4">
      <w:pPr>
        <w:spacing w:line="320" w:lineRule="exact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5F34D4" w:rsidRPr="005F34D4" w:rsidRDefault="005F34D4" w:rsidP="005F34D4">
      <w:pPr>
        <w:ind w:firstLine="709"/>
        <w:jc w:val="both"/>
        <w:rPr>
          <w:rFonts w:eastAsia="Calibri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 xml:space="preserve">______________________________________________, именуемое </w:t>
      </w:r>
      <w:r w:rsidRPr="005F34D4">
        <w:rPr>
          <w:rFonts w:eastAsia="Calibri"/>
          <w:szCs w:val="28"/>
          <w:lang w:eastAsia="en-US"/>
        </w:rPr>
        <w:br/>
        <w:t xml:space="preserve">в дальнейшем </w:t>
      </w:r>
      <w:r w:rsidRPr="005F34D4">
        <w:rPr>
          <w:rFonts w:eastAsia="Calibri"/>
          <w:b/>
          <w:szCs w:val="28"/>
          <w:lang w:eastAsia="en-US"/>
        </w:rPr>
        <w:t>«Арендодатель»</w:t>
      </w:r>
      <w:r w:rsidRPr="005F34D4">
        <w:rPr>
          <w:rFonts w:eastAsia="Calibri"/>
          <w:szCs w:val="28"/>
          <w:lang w:eastAsia="en-US"/>
        </w:rPr>
        <w:t xml:space="preserve">, в лице ______________, действующего </w:t>
      </w:r>
      <w:r w:rsidRPr="005F34D4">
        <w:rPr>
          <w:rFonts w:eastAsia="Calibri"/>
          <w:szCs w:val="28"/>
          <w:lang w:eastAsia="en-US"/>
        </w:rPr>
        <w:br/>
        <w:t xml:space="preserve">на основании _____________________________, с одной стороны, ______________, именуемое в дальнейшем </w:t>
      </w:r>
      <w:r w:rsidRPr="005F34D4">
        <w:rPr>
          <w:rFonts w:eastAsia="Calibri"/>
          <w:b/>
          <w:szCs w:val="28"/>
          <w:lang w:eastAsia="en-US"/>
        </w:rPr>
        <w:t>«Арендатор»,</w:t>
      </w:r>
      <w:r w:rsidRPr="005F34D4">
        <w:rPr>
          <w:rFonts w:eastAsia="Calibri"/>
          <w:szCs w:val="28"/>
          <w:lang w:eastAsia="en-US"/>
        </w:rPr>
        <w:t xml:space="preserve"> </w:t>
      </w:r>
      <w:r w:rsidRPr="005F34D4">
        <w:rPr>
          <w:rFonts w:eastAsia="Calibri"/>
          <w:szCs w:val="28"/>
          <w:lang w:eastAsia="en-US"/>
        </w:rPr>
        <w:br/>
        <w:t xml:space="preserve">в лице____________________, действующего на основании ________________, </w:t>
      </w:r>
      <w:r w:rsidRPr="005F34D4">
        <w:rPr>
          <w:rFonts w:eastAsia="Calibri"/>
          <w:szCs w:val="28"/>
          <w:lang w:eastAsia="en-US"/>
        </w:rPr>
        <w:br/>
        <w:t>с другой стороны, составили настоящий акт о нижеследующем.</w:t>
      </w:r>
    </w:p>
    <w:p w:rsidR="005F34D4" w:rsidRPr="005F34D4" w:rsidRDefault="007750A6" w:rsidP="005F34D4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На основании Договора</w:t>
      </w:r>
      <w:r w:rsidR="005F34D4" w:rsidRPr="005F34D4">
        <w:rPr>
          <w:rFonts w:eastAsia="Calibri"/>
          <w:szCs w:val="28"/>
          <w:lang w:eastAsia="en-US"/>
        </w:rPr>
        <w:t xml:space="preserve"> от «__» _______ </w:t>
      </w:r>
      <w:r w:rsidR="005F34D4" w:rsidRPr="005F34D4">
        <w:rPr>
          <w:rFonts w:eastAsia="Calibri"/>
          <w:szCs w:val="28"/>
          <w:lang w:eastAsia="en-US"/>
        </w:rPr>
        <w:br/>
        <w:t xml:space="preserve">____ г. № ____ Арендодатель передает Арендатору, а Арендатор принимает </w:t>
      </w:r>
      <w:r w:rsidR="005F34D4" w:rsidRPr="005F34D4">
        <w:rPr>
          <w:rFonts w:eastAsia="Calibri"/>
          <w:szCs w:val="28"/>
          <w:lang w:eastAsia="en-US"/>
        </w:rPr>
        <w:br/>
        <w:t>во временное владение и пользование Имущество:</w:t>
      </w:r>
    </w:p>
    <w:p w:rsidR="005F34D4" w:rsidRPr="005F34D4" w:rsidRDefault="005F34D4" w:rsidP="005F34D4">
      <w:pPr>
        <w:ind w:firstLine="708"/>
        <w:jc w:val="both"/>
      </w:pPr>
      <w:r w:rsidRPr="005F34D4">
        <w:t>– ___ (наименование, этажность здания, строения, сооружения, номера помещений согласно плану и экспликации к плану технического паспорта (технического плана), этаж), общей площадью ___ кв. м, расположенного</w:t>
      </w:r>
      <w:r w:rsidRPr="005F34D4">
        <w:br/>
        <w:t>по адресу: __________ в соответствии с планом и экспликацией технического паспорта (технического плана), составленного ____________</w:t>
      </w:r>
      <w:r w:rsidR="002250C6">
        <w:rPr>
          <w:rStyle w:val="af5"/>
        </w:rPr>
        <w:footnoteReference w:id="22"/>
      </w:r>
      <w:r w:rsidRPr="005F34D4">
        <w:t xml:space="preserve"> по состоянию</w:t>
      </w:r>
      <w:r w:rsidRPr="005F34D4">
        <w:br/>
        <w:t>на «__</w:t>
      </w:r>
      <w:proofErr w:type="gramStart"/>
      <w:r w:rsidRPr="005F34D4">
        <w:t>_»_</w:t>
      </w:r>
      <w:proofErr w:type="gramEnd"/>
      <w:r w:rsidRPr="005F34D4">
        <w:t>_____ г.;</w:t>
      </w:r>
    </w:p>
    <w:p w:rsidR="005F34D4" w:rsidRPr="005F34D4" w:rsidRDefault="005F34D4" w:rsidP="005F34D4">
      <w:pPr>
        <w:ind w:firstLine="709"/>
        <w:jc w:val="both"/>
        <w:rPr>
          <w:rFonts w:eastAsia="Calibri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>– движимое имущество в количестве ____ единиц общей балансовой стоимостью _____ (_______) рублей ___ копеек, остаточной стоимостью ____________,</w:t>
      </w:r>
      <w:r w:rsidR="00F04822">
        <w:rPr>
          <w:rFonts w:eastAsia="Calibri"/>
          <w:szCs w:val="28"/>
          <w:lang w:eastAsia="en-US"/>
        </w:rPr>
        <w:t xml:space="preserve"> </w:t>
      </w:r>
      <w:r w:rsidRPr="005F34D4">
        <w:rPr>
          <w:rFonts w:eastAsia="Calibri"/>
          <w:szCs w:val="28"/>
          <w:lang w:eastAsia="en-US"/>
        </w:rPr>
        <w:t xml:space="preserve">согласно приложению № _________ к </w:t>
      </w:r>
      <w:r w:rsidR="008E4858">
        <w:rPr>
          <w:rFonts w:eastAsia="Calibri"/>
          <w:szCs w:val="28"/>
          <w:lang w:eastAsia="en-US"/>
        </w:rPr>
        <w:t>Д</w:t>
      </w:r>
      <w:r w:rsidRPr="005F34D4">
        <w:rPr>
          <w:rFonts w:eastAsia="Calibri"/>
          <w:szCs w:val="28"/>
          <w:lang w:eastAsia="en-US"/>
        </w:rPr>
        <w:t>оговору</w:t>
      </w:r>
      <w:r w:rsidR="002250C6">
        <w:rPr>
          <w:rStyle w:val="af5"/>
          <w:rFonts w:eastAsia="Calibri"/>
          <w:szCs w:val="28"/>
          <w:lang w:eastAsia="en-US"/>
        </w:rPr>
        <w:footnoteReference w:id="23"/>
      </w:r>
      <w:r w:rsidR="002250C6">
        <w:rPr>
          <w:rFonts w:eastAsia="Calibri"/>
          <w:szCs w:val="28"/>
          <w:lang w:eastAsia="en-US"/>
        </w:rPr>
        <w:t>.</w:t>
      </w:r>
      <w:r w:rsidRPr="005F34D4">
        <w:rPr>
          <w:rFonts w:eastAsia="Calibri"/>
          <w:szCs w:val="28"/>
          <w:lang w:eastAsia="en-US"/>
        </w:rPr>
        <w:t xml:space="preserve"> </w:t>
      </w:r>
    </w:p>
    <w:p w:rsidR="005F34D4" w:rsidRPr="005F34D4" w:rsidRDefault="005F34D4" w:rsidP="005F34D4">
      <w:pPr>
        <w:ind w:firstLine="709"/>
        <w:jc w:val="both"/>
        <w:rPr>
          <w:rFonts w:eastAsia="Calibri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>Техническое состояние Имущества на день составления настоящего акта характеризуется следующим: _____________.</w:t>
      </w:r>
    </w:p>
    <w:p w:rsidR="005F34D4" w:rsidRPr="005F34D4" w:rsidRDefault="005F34D4" w:rsidP="005F34D4">
      <w:pPr>
        <w:ind w:firstLine="709"/>
        <w:jc w:val="both"/>
        <w:rPr>
          <w:rFonts w:eastAsia="Calibri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>Подписывая настоящий акт, Арендатор подтверждает, что Имущество находится в исправном состоянии и может быть использовано Арендат</w:t>
      </w:r>
      <w:r w:rsidR="008E4858">
        <w:rPr>
          <w:rFonts w:eastAsia="Calibri"/>
          <w:szCs w:val="28"/>
          <w:lang w:eastAsia="en-US"/>
        </w:rPr>
        <w:t xml:space="preserve">ором </w:t>
      </w:r>
      <w:r w:rsidR="008E4858">
        <w:rPr>
          <w:rFonts w:eastAsia="Calibri"/>
          <w:szCs w:val="28"/>
          <w:lang w:eastAsia="en-US"/>
        </w:rPr>
        <w:br/>
        <w:t>в целях, предусмотренных Д</w:t>
      </w:r>
      <w:r w:rsidRPr="005F34D4">
        <w:rPr>
          <w:rFonts w:eastAsia="Calibri"/>
          <w:szCs w:val="28"/>
          <w:lang w:eastAsia="en-US"/>
        </w:rPr>
        <w:t>оговором.</w:t>
      </w:r>
    </w:p>
    <w:p w:rsidR="005F34D4" w:rsidRPr="005F34D4" w:rsidRDefault="005F34D4" w:rsidP="005F34D4">
      <w:pPr>
        <w:ind w:firstLine="709"/>
        <w:jc w:val="both"/>
        <w:rPr>
          <w:rFonts w:eastAsia="Calibri"/>
          <w:color w:val="FF0000"/>
          <w:szCs w:val="28"/>
          <w:lang w:eastAsia="en-US"/>
        </w:rPr>
      </w:pPr>
      <w:r w:rsidRPr="005F34D4">
        <w:rPr>
          <w:rFonts w:eastAsia="Calibri"/>
          <w:szCs w:val="28"/>
          <w:lang w:eastAsia="en-US"/>
        </w:rPr>
        <w:t>Настоящий Акт составлен в двух экземплярах, по одному – Арендодателю</w:t>
      </w:r>
      <w:r w:rsidR="001E667D">
        <w:rPr>
          <w:rFonts w:eastAsia="Calibri"/>
          <w:szCs w:val="28"/>
          <w:lang w:eastAsia="en-US"/>
        </w:rPr>
        <w:br/>
      </w:r>
      <w:r w:rsidR="00F164F3">
        <w:rPr>
          <w:rFonts w:eastAsia="Calibri"/>
          <w:szCs w:val="28"/>
          <w:lang w:eastAsia="en-US"/>
        </w:rPr>
        <w:t xml:space="preserve">и </w:t>
      </w:r>
      <w:r w:rsidRPr="005F34D4">
        <w:rPr>
          <w:rFonts w:eastAsia="Calibri"/>
          <w:szCs w:val="28"/>
          <w:lang w:eastAsia="en-US"/>
        </w:rPr>
        <w:t>Арендатору</w:t>
      </w:r>
      <w:r w:rsidR="00F164F3">
        <w:rPr>
          <w:rFonts w:eastAsia="Calibri"/>
          <w:szCs w:val="28"/>
          <w:lang w:eastAsia="en-US"/>
        </w:rPr>
        <w:t>.</w:t>
      </w:r>
    </w:p>
    <w:p w:rsidR="005F34D4" w:rsidRPr="005F34D4" w:rsidRDefault="005F34D4" w:rsidP="005F34D4">
      <w:pPr>
        <w:spacing w:line="320" w:lineRule="exact"/>
        <w:jc w:val="center"/>
        <w:rPr>
          <w:rFonts w:eastAsia="Calibri"/>
          <w:b/>
          <w:sz w:val="16"/>
          <w:szCs w:val="16"/>
          <w:lang w:eastAsia="en-US"/>
        </w:rPr>
      </w:pPr>
    </w:p>
    <w:p w:rsidR="005F34D4" w:rsidRPr="005F34D4" w:rsidRDefault="005F34D4" w:rsidP="005F34D4">
      <w:pPr>
        <w:spacing w:line="260" w:lineRule="exact"/>
        <w:jc w:val="center"/>
        <w:rPr>
          <w:rFonts w:eastAsia="Calibri"/>
          <w:szCs w:val="28"/>
          <w:lang w:eastAsia="en-US"/>
        </w:rPr>
      </w:pPr>
      <w:r w:rsidRPr="005F34D4">
        <w:rPr>
          <w:rFonts w:eastAsia="Calibri"/>
          <w:b/>
          <w:szCs w:val="28"/>
          <w:lang w:eastAsia="en-US"/>
        </w:rPr>
        <w:t>Подписи Сторон</w:t>
      </w:r>
      <w:r w:rsidRPr="005F34D4">
        <w:rPr>
          <w:rFonts w:eastAsia="Calibri"/>
          <w:szCs w:val="28"/>
          <w:lang w:eastAsia="en-U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5042"/>
      </w:tblGrid>
      <w:tr w:rsidR="005F34D4" w:rsidRPr="001E667D" w:rsidTr="00262816">
        <w:tc>
          <w:tcPr>
            <w:tcW w:w="4786" w:type="dxa"/>
            <w:hideMark/>
          </w:tcPr>
          <w:p w:rsidR="005F34D4" w:rsidRPr="005F34D4" w:rsidRDefault="005F34D4" w:rsidP="005F34D4">
            <w:pPr>
              <w:spacing w:line="260" w:lineRule="exact"/>
              <w:jc w:val="both"/>
              <w:rPr>
                <w:b/>
              </w:rPr>
            </w:pPr>
          </w:p>
          <w:p w:rsidR="005F34D4" w:rsidRPr="001E667D" w:rsidRDefault="005F34D4" w:rsidP="005F34D4">
            <w:pPr>
              <w:spacing w:line="260" w:lineRule="exact"/>
              <w:jc w:val="center"/>
              <w:rPr>
                <w:b/>
                <w:szCs w:val="28"/>
                <w:lang w:eastAsia="en-US"/>
              </w:rPr>
            </w:pPr>
            <w:r w:rsidRPr="001E667D">
              <w:rPr>
                <w:b/>
              </w:rPr>
              <w:t>Арендодатель</w:t>
            </w:r>
          </w:p>
        </w:tc>
        <w:tc>
          <w:tcPr>
            <w:tcW w:w="5042" w:type="dxa"/>
            <w:hideMark/>
          </w:tcPr>
          <w:p w:rsidR="005F34D4" w:rsidRPr="001E667D" w:rsidRDefault="005F34D4" w:rsidP="005F34D4">
            <w:pPr>
              <w:spacing w:line="260" w:lineRule="exact"/>
              <w:jc w:val="both"/>
              <w:rPr>
                <w:rFonts w:eastAsia="Calibri"/>
                <w:b/>
                <w:szCs w:val="28"/>
                <w:lang w:eastAsia="en-US"/>
              </w:rPr>
            </w:pPr>
          </w:p>
          <w:p w:rsidR="005F34D4" w:rsidRPr="001E667D" w:rsidRDefault="005F34D4" w:rsidP="005F34D4">
            <w:pPr>
              <w:spacing w:line="260" w:lineRule="exact"/>
              <w:jc w:val="center"/>
              <w:rPr>
                <w:b/>
                <w:szCs w:val="28"/>
                <w:lang w:eastAsia="en-US"/>
              </w:rPr>
            </w:pPr>
            <w:r w:rsidRPr="001E667D">
              <w:rPr>
                <w:rFonts w:eastAsia="Calibri"/>
                <w:b/>
                <w:szCs w:val="28"/>
                <w:lang w:eastAsia="en-US"/>
              </w:rPr>
              <w:t>Арендатор</w:t>
            </w:r>
          </w:p>
        </w:tc>
      </w:tr>
    </w:tbl>
    <w:p w:rsidR="005F34D4" w:rsidRPr="005F34D4" w:rsidRDefault="00262816" w:rsidP="00262816">
      <w:pPr>
        <w:spacing w:line="320" w:lineRule="exact"/>
        <w:jc w:val="both"/>
        <w:rPr>
          <w:szCs w:val="24"/>
        </w:rPr>
      </w:pPr>
      <w:r w:rsidRPr="001E667D">
        <w:rPr>
          <w:szCs w:val="24"/>
        </w:rPr>
        <w:t>__________________________                ____________________________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9921"/>
      </w:tblGrid>
      <w:tr w:rsidR="0020562C" w:rsidTr="002E0030">
        <w:trPr>
          <w:trHeight w:val="70"/>
        </w:trPr>
        <w:tc>
          <w:tcPr>
            <w:tcW w:w="9828" w:type="dxa"/>
          </w:tcPr>
          <w:p w:rsidR="00802D07" w:rsidRDefault="00802D07" w:rsidP="00802D07">
            <w:pPr>
              <w:jc w:val="both"/>
              <w:rPr>
                <w:sz w:val="20"/>
              </w:rPr>
            </w:pPr>
          </w:p>
          <w:p w:rsidR="00802D07" w:rsidRDefault="00802D07" w:rsidP="00802D07">
            <w:pPr>
              <w:jc w:val="both"/>
              <w:rPr>
                <w:sz w:val="20"/>
              </w:rPr>
            </w:pPr>
          </w:p>
          <w:p w:rsidR="00802D07" w:rsidRDefault="00802D07" w:rsidP="00802D07">
            <w:pPr>
              <w:jc w:val="both"/>
              <w:rPr>
                <w:sz w:val="20"/>
              </w:rPr>
            </w:pPr>
          </w:p>
          <w:p w:rsidR="00802D07" w:rsidRPr="00DE5EFF" w:rsidRDefault="00802D07" w:rsidP="00802D07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E5EFF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№</w:t>
            </w:r>
            <w:r w:rsidRPr="00DE5EFF">
              <w:rPr>
                <w:sz w:val="24"/>
                <w:szCs w:val="24"/>
              </w:rPr>
              <w:t xml:space="preserve"> _____</w:t>
            </w:r>
          </w:p>
          <w:p w:rsidR="00802D07" w:rsidRPr="00DE5EFF" w:rsidRDefault="00F04822" w:rsidP="00F048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proofErr w:type="gramStart"/>
            <w:r w:rsidR="00802D07">
              <w:rPr>
                <w:sz w:val="24"/>
                <w:szCs w:val="24"/>
              </w:rPr>
              <w:t>к</w:t>
            </w:r>
            <w:proofErr w:type="gramEnd"/>
            <w:r w:rsidR="00802D07">
              <w:rPr>
                <w:sz w:val="24"/>
                <w:szCs w:val="24"/>
              </w:rPr>
              <w:t xml:space="preserve"> д</w:t>
            </w:r>
            <w:r w:rsidR="00802D07" w:rsidRPr="00DE5EFF">
              <w:rPr>
                <w:sz w:val="24"/>
                <w:szCs w:val="24"/>
              </w:rPr>
              <w:t xml:space="preserve">оговору аренды </w:t>
            </w:r>
          </w:p>
          <w:p w:rsidR="00802D07" w:rsidRPr="00DE5EFF" w:rsidRDefault="00802D07" w:rsidP="00802D07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proofErr w:type="gramStart"/>
            <w:r w:rsidRPr="00DE5EFF">
              <w:rPr>
                <w:sz w:val="24"/>
                <w:szCs w:val="24"/>
              </w:rPr>
              <w:t>от</w:t>
            </w:r>
            <w:proofErr w:type="gramEnd"/>
            <w:r w:rsidRPr="00DE5EFF">
              <w:rPr>
                <w:sz w:val="24"/>
                <w:szCs w:val="24"/>
              </w:rPr>
              <w:t xml:space="preserve"> "__"___</w:t>
            </w:r>
            <w:r>
              <w:rPr>
                <w:sz w:val="24"/>
                <w:szCs w:val="24"/>
              </w:rPr>
              <w:t xml:space="preserve">____ ___ г. </w:t>
            </w:r>
            <w:r w:rsidR="00F0482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____</w:t>
            </w:r>
            <w:r w:rsidR="002250C6">
              <w:rPr>
                <w:rStyle w:val="af5"/>
                <w:sz w:val="24"/>
                <w:szCs w:val="24"/>
              </w:rPr>
              <w:footnoteReference w:id="24"/>
            </w:r>
          </w:p>
          <w:p w:rsidR="00802D07" w:rsidRDefault="00802D07" w:rsidP="00802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F5D6B" w:rsidRPr="00DE5EFF" w:rsidRDefault="006F5D6B" w:rsidP="00802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802D07" w:rsidRPr="006F5D6B" w:rsidRDefault="00802D07" w:rsidP="00802D07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6F5D6B">
              <w:rPr>
                <w:b/>
                <w:bCs/>
                <w:szCs w:val="28"/>
              </w:rPr>
              <w:t>График</w:t>
            </w:r>
          </w:p>
          <w:p w:rsidR="00802D07" w:rsidRPr="006F5D6B" w:rsidRDefault="00802D07" w:rsidP="00802D0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6F5D6B">
              <w:rPr>
                <w:b/>
                <w:bCs/>
                <w:szCs w:val="28"/>
              </w:rPr>
              <w:t>использования</w:t>
            </w:r>
            <w:proofErr w:type="gramEnd"/>
            <w:r w:rsidRPr="006F5D6B">
              <w:rPr>
                <w:b/>
                <w:bCs/>
                <w:szCs w:val="28"/>
              </w:rPr>
              <w:t xml:space="preserve"> </w:t>
            </w:r>
            <w:r w:rsidR="00F04822" w:rsidRPr="006F5D6B">
              <w:rPr>
                <w:b/>
                <w:bCs/>
                <w:szCs w:val="28"/>
              </w:rPr>
              <w:t>Имущества</w:t>
            </w:r>
          </w:p>
          <w:p w:rsidR="00802D07" w:rsidRPr="00DE5EFF" w:rsidRDefault="00802D07" w:rsidP="00802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tbl>
            <w:tblPr>
              <w:tblW w:w="969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37"/>
              <w:gridCol w:w="3402"/>
              <w:gridCol w:w="3260"/>
            </w:tblGrid>
            <w:tr w:rsidR="00F04822" w:rsidRPr="00DE5EFF" w:rsidTr="00F04822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F04822">
                  <w:pPr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Год (годы), м</w:t>
                  </w:r>
                  <w:r w:rsidRPr="00DE5EFF">
                    <w:rPr>
                      <w:sz w:val="24"/>
                      <w:szCs w:val="24"/>
                    </w:rPr>
                    <w:t xml:space="preserve">есяц (месяцы), в течение которого используется </w:t>
                  </w:r>
                  <w:r>
                    <w:rPr>
                      <w:sz w:val="24"/>
                      <w:szCs w:val="24"/>
                    </w:rPr>
                    <w:t>Имущество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F04822">
                  <w:pPr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DE5EFF">
                    <w:rPr>
                      <w:sz w:val="24"/>
                      <w:szCs w:val="24"/>
                    </w:rPr>
                    <w:t xml:space="preserve">День (дни) недели, </w:t>
                  </w:r>
                  <w:r>
                    <w:rPr>
                      <w:sz w:val="24"/>
                      <w:szCs w:val="24"/>
                    </w:rPr>
                    <w:t>в</w:t>
                  </w:r>
                  <w:r w:rsidRPr="00DE5EFF">
                    <w:rPr>
                      <w:sz w:val="24"/>
                      <w:szCs w:val="24"/>
                    </w:rPr>
                    <w:t xml:space="preserve"> котор</w:t>
                  </w:r>
                  <w:r>
                    <w:rPr>
                      <w:sz w:val="24"/>
                      <w:szCs w:val="24"/>
                    </w:rPr>
                    <w:t>ый (</w:t>
                  </w:r>
                  <w:proofErr w:type="spellStart"/>
                  <w:r>
                    <w:rPr>
                      <w:sz w:val="24"/>
                      <w:szCs w:val="24"/>
                    </w:rPr>
                    <w:t>ые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  <w:r w:rsidRPr="00DE5EFF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Имущество</w:t>
                  </w:r>
                  <w:r w:rsidRPr="00DE5EFF">
                    <w:rPr>
                      <w:sz w:val="24"/>
                      <w:szCs w:val="24"/>
                    </w:rPr>
                    <w:t xml:space="preserve"> используется Арендатором, либо числа (число) месяца, по которым используется </w:t>
                  </w:r>
                  <w:r>
                    <w:rPr>
                      <w:sz w:val="24"/>
                      <w:szCs w:val="24"/>
                    </w:rPr>
                    <w:t>Имущество</w:t>
                  </w: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F04822">
                  <w:pPr>
                    <w:autoSpaceDN w:val="0"/>
                    <w:adjustRightInd w:val="0"/>
                    <w:ind w:left="270" w:firstLine="156"/>
                    <w:jc w:val="center"/>
                    <w:rPr>
                      <w:sz w:val="24"/>
                      <w:szCs w:val="24"/>
                    </w:rPr>
                  </w:pPr>
                  <w:r w:rsidRPr="00DE5EFF">
                    <w:rPr>
                      <w:sz w:val="24"/>
                      <w:szCs w:val="24"/>
                    </w:rPr>
                    <w:t xml:space="preserve">Время использования </w:t>
                  </w:r>
                  <w:r>
                    <w:rPr>
                      <w:sz w:val="24"/>
                      <w:szCs w:val="24"/>
                    </w:rPr>
                    <w:t>Имущества</w:t>
                  </w:r>
                  <w:r>
                    <w:rPr>
                      <w:sz w:val="24"/>
                      <w:szCs w:val="24"/>
                    </w:rPr>
                    <w:br/>
                  </w:r>
                  <w:r w:rsidRPr="00DE5EFF">
                    <w:rPr>
                      <w:sz w:val="24"/>
                      <w:szCs w:val="24"/>
                    </w:rPr>
                    <w:t xml:space="preserve"> в течение дня (часы - минуты)</w:t>
                  </w:r>
                </w:p>
              </w:tc>
            </w:tr>
            <w:tr w:rsidR="00F04822" w:rsidRPr="00DE5EFF" w:rsidTr="00F04822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F04822" w:rsidRPr="00DE5EFF" w:rsidTr="00F04822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F04822" w:rsidRPr="00DE5EFF" w:rsidTr="00F04822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04822" w:rsidRPr="00DE5EFF" w:rsidRDefault="00F04822" w:rsidP="00802D07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02D07" w:rsidRPr="00DE5EFF" w:rsidRDefault="00802D07" w:rsidP="00802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04822" w:rsidRDefault="00F04822" w:rsidP="00F04822">
            <w:pPr>
              <w:spacing w:line="260" w:lineRule="exact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  <w:p w:rsidR="00F04822" w:rsidRPr="005F34D4" w:rsidRDefault="00F04822" w:rsidP="00F04822">
            <w:pPr>
              <w:spacing w:line="260" w:lineRule="exact"/>
              <w:jc w:val="center"/>
              <w:rPr>
                <w:rFonts w:eastAsia="Calibri"/>
                <w:szCs w:val="28"/>
                <w:lang w:eastAsia="en-US"/>
              </w:rPr>
            </w:pPr>
            <w:r w:rsidRPr="005F34D4">
              <w:rPr>
                <w:rFonts w:eastAsia="Calibri"/>
                <w:b/>
                <w:szCs w:val="28"/>
                <w:lang w:eastAsia="en-US"/>
              </w:rPr>
              <w:t>Подписи Сторон</w:t>
            </w:r>
            <w:r w:rsidRPr="005F34D4">
              <w:rPr>
                <w:rFonts w:eastAsia="Calibri"/>
                <w:szCs w:val="28"/>
                <w:lang w:eastAsia="en-US"/>
              </w:rPr>
              <w:tab/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731"/>
              <w:gridCol w:w="4974"/>
            </w:tblGrid>
            <w:tr w:rsidR="00F04822" w:rsidRPr="005F34D4" w:rsidTr="00CD4780">
              <w:tc>
                <w:tcPr>
                  <w:tcW w:w="4786" w:type="dxa"/>
                  <w:hideMark/>
                </w:tcPr>
                <w:p w:rsidR="00F04822" w:rsidRPr="005F34D4" w:rsidRDefault="00F04822" w:rsidP="00F04822">
                  <w:pPr>
                    <w:spacing w:line="260" w:lineRule="exact"/>
                    <w:jc w:val="both"/>
                    <w:rPr>
                      <w:b/>
                      <w:szCs w:val="28"/>
                      <w:lang w:eastAsia="en-US"/>
                    </w:rPr>
                  </w:pPr>
                  <w:r w:rsidRPr="005F34D4">
                    <w:rPr>
                      <w:b/>
                    </w:rPr>
                    <w:t>Арендодатель</w:t>
                  </w:r>
                </w:p>
              </w:tc>
              <w:tc>
                <w:tcPr>
                  <w:tcW w:w="5042" w:type="dxa"/>
                  <w:hideMark/>
                </w:tcPr>
                <w:p w:rsidR="00F04822" w:rsidRPr="005F34D4" w:rsidRDefault="00F04822" w:rsidP="00F04822">
                  <w:pPr>
                    <w:spacing w:line="260" w:lineRule="exact"/>
                    <w:jc w:val="center"/>
                    <w:rPr>
                      <w:b/>
                      <w:szCs w:val="28"/>
                      <w:lang w:eastAsia="en-US"/>
                    </w:rPr>
                  </w:pPr>
                  <w:r w:rsidRPr="005F34D4">
                    <w:rPr>
                      <w:rFonts w:eastAsia="Calibri"/>
                      <w:b/>
                      <w:szCs w:val="28"/>
                      <w:lang w:eastAsia="en-US"/>
                    </w:rPr>
                    <w:t>Арендатор</w:t>
                  </w:r>
                </w:p>
              </w:tc>
            </w:tr>
          </w:tbl>
          <w:p w:rsidR="00F04822" w:rsidRPr="005F34D4" w:rsidRDefault="00F04822" w:rsidP="00F04822">
            <w:pPr>
              <w:spacing w:line="240" w:lineRule="exact"/>
              <w:ind w:firstLine="5954"/>
              <w:rPr>
                <w:szCs w:val="28"/>
              </w:rPr>
            </w:pPr>
          </w:p>
          <w:p w:rsidR="00F04822" w:rsidRPr="005F34D4" w:rsidRDefault="00F04822" w:rsidP="00F04822">
            <w:pPr>
              <w:spacing w:line="240" w:lineRule="exact"/>
              <w:ind w:firstLine="5954"/>
              <w:rPr>
                <w:szCs w:val="28"/>
              </w:rPr>
            </w:pPr>
          </w:p>
          <w:p w:rsidR="00802D07" w:rsidRPr="00802D07" w:rsidRDefault="00802D07" w:rsidP="00802D07">
            <w:pPr>
              <w:jc w:val="both"/>
              <w:rPr>
                <w:sz w:val="20"/>
              </w:rPr>
            </w:pPr>
          </w:p>
        </w:tc>
      </w:tr>
    </w:tbl>
    <w:p w:rsidR="005F34D4" w:rsidRDefault="005F34D4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7B54F2" w:rsidRDefault="007B54F2" w:rsidP="004F1A8E">
      <w:pPr>
        <w:tabs>
          <w:tab w:val="left" w:pos="6255"/>
        </w:tabs>
      </w:pPr>
    </w:p>
    <w:p w:rsidR="00EB3ACB" w:rsidRDefault="00EB3ACB" w:rsidP="004F1A8E">
      <w:pPr>
        <w:tabs>
          <w:tab w:val="left" w:pos="6255"/>
        </w:tabs>
      </w:pPr>
    </w:p>
    <w:p w:rsidR="006F5D6B" w:rsidRDefault="006F5D6B" w:rsidP="004F1A8E">
      <w:pPr>
        <w:tabs>
          <w:tab w:val="left" w:pos="6255"/>
        </w:tabs>
      </w:pPr>
    </w:p>
    <w:p w:rsidR="002250C6" w:rsidRPr="00DE5EFF" w:rsidRDefault="002250C6" w:rsidP="002250C6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DE5EFF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</w:t>
      </w:r>
      <w:r w:rsidRPr="00DE5EFF">
        <w:rPr>
          <w:sz w:val="24"/>
          <w:szCs w:val="24"/>
        </w:rPr>
        <w:t xml:space="preserve"> _____</w:t>
      </w:r>
    </w:p>
    <w:p w:rsidR="002250C6" w:rsidRPr="00DE5EFF" w:rsidRDefault="002250C6" w:rsidP="002250C6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д</w:t>
      </w:r>
      <w:r w:rsidRPr="00DE5EFF">
        <w:rPr>
          <w:sz w:val="24"/>
          <w:szCs w:val="24"/>
        </w:rPr>
        <w:t xml:space="preserve">оговору аренды </w:t>
      </w:r>
    </w:p>
    <w:p w:rsidR="002250C6" w:rsidRPr="00DE5EFF" w:rsidRDefault="002250C6" w:rsidP="002250C6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DE5EFF">
        <w:rPr>
          <w:sz w:val="24"/>
          <w:szCs w:val="24"/>
        </w:rPr>
        <w:t>от</w:t>
      </w:r>
      <w:proofErr w:type="gramEnd"/>
      <w:r w:rsidRPr="00DE5EFF">
        <w:rPr>
          <w:sz w:val="24"/>
          <w:szCs w:val="24"/>
        </w:rPr>
        <w:t xml:space="preserve"> "__"___</w:t>
      </w:r>
      <w:r>
        <w:rPr>
          <w:sz w:val="24"/>
          <w:szCs w:val="24"/>
        </w:rPr>
        <w:t>____ ___ г. № ____</w:t>
      </w:r>
      <w:r>
        <w:rPr>
          <w:rStyle w:val="af5"/>
          <w:sz w:val="24"/>
          <w:szCs w:val="24"/>
        </w:rPr>
        <w:footnoteReference w:id="25"/>
      </w:r>
    </w:p>
    <w:p w:rsidR="002250C6" w:rsidRPr="00DE5EFF" w:rsidRDefault="002250C6" w:rsidP="002250C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Default="000849E7" w:rsidP="004F1A8E">
      <w:pPr>
        <w:tabs>
          <w:tab w:val="left" w:pos="6255"/>
        </w:tabs>
      </w:pPr>
    </w:p>
    <w:p w:rsidR="000849E7" w:rsidRPr="006F5D6B" w:rsidRDefault="002250C6" w:rsidP="002250C6">
      <w:pPr>
        <w:tabs>
          <w:tab w:val="left" w:pos="6255"/>
        </w:tabs>
        <w:jc w:val="center"/>
        <w:rPr>
          <w:b/>
        </w:rPr>
      </w:pPr>
      <w:r w:rsidRPr="006F5D6B">
        <w:rPr>
          <w:b/>
        </w:rPr>
        <w:t>Перечень движимого имущества</w:t>
      </w:r>
    </w:p>
    <w:p w:rsidR="000849E7" w:rsidRDefault="000849E7" w:rsidP="004F1A8E">
      <w:pPr>
        <w:tabs>
          <w:tab w:val="left" w:pos="6255"/>
        </w:tabs>
      </w:pPr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831"/>
        <w:gridCol w:w="1984"/>
        <w:gridCol w:w="2126"/>
        <w:gridCol w:w="2410"/>
      </w:tblGrid>
      <w:tr w:rsidR="007B54F2" w:rsidRPr="00347EB0" w:rsidTr="007B54F2"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№</w:t>
            </w:r>
          </w:p>
        </w:tc>
        <w:tc>
          <w:tcPr>
            <w:tcW w:w="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Наименование, местонахождение имущества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Инв. №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Балансовая стоимость (руб.)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4F2" w:rsidRPr="00347EB0" w:rsidRDefault="007B54F2" w:rsidP="007B54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Остаточная стоимость (руб.)</w:t>
            </w:r>
          </w:p>
        </w:tc>
      </w:tr>
      <w:tr w:rsidR="007B54F2" w:rsidRPr="00347EB0" w:rsidTr="007B54F2"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1</w:t>
            </w:r>
          </w:p>
        </w:tc>
        <w:tc>
          <w:tcPr>
            <w:tcW w:w="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  <w:r w:rsidRPr="00347EB0">
              <w:rPr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4F2" w:rsidRPr="00347EB0" w:rsidRDefault="007B54F2" w:rsidP="007B54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7B54F2" w:rsidRPr="00347EB0" w:rsidTr="007B54F2"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54F2" w:rsidRPr="00347EB0" w:rsidRDefault="007B54F2" w:rsidP="00CD4780">
            <w:pPr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B54F2" w:rsidRPr="00347EB0" w:rsidRDefault="007B54F2" w:rsidP="00CD4780">
            <w:pPr>
              <w:ind w:left="117" w:hanging="117"/>
              <w:jc w:val="center"/>
              <w:rPr>
                <w:sz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B54F2" w:rsidRPr="00347EB0" w:rsidRDefault="007B54F2" w:rsidP="007B54F2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B54F2" w:rsidRPr="00347EB0" w:rsidRDefault="007B54F2" w:rsidP="00CD4780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4F2" w:rsidRPr="00347EB0" w:rsidRDefault="007B54F2">
            <w:pPr>
              <w:rPr>
                <w:sz w:val="20"/>
              </w:rPr>
            </w:pPr>
          </w:p>
        </w:tc>
      </w:tr>
    </w:tbl>
    <w:p w:rsidR="000849E7" w:rsidRDefault="000849E7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6F5D6B" w:rsidRDefault="006F5D6B" w:rsidP="006F5D6B">
      <w:pPr>
        <w:spacing w:line="320" w:lineRule="exact"/>
        <w:jc w:val="both"/>
        <w:rPr>
          <w:sz w:val="26"/>
          <w:szCs w:val="26"/>
        </w:rPr>
      </w:pPr>
    </w:p>
    <w:p w:rsidR="006F5D6B" w:rsidRDefault="006F5D6B" w:rsidP="006F5D6B">
      <w:pPr>
        <w:spacing w:line="260" w:lineRule="exact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Подписи Сторон</w:t>
      </w:r>
      <w:r>
        <w:rPr>
          <w:rFonts w:eastAsia="Calibri"/>
          <w:szCs w:val="28"/>
          <w:lang w:eastAsia="en-U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5042"/>
      </w:tblGrid>
      <w:tr w:rsidR="006F5D6B" w:rsidTr="0084317E">
        <w:tc>
          <w:tcPr>
            <w:tcW w:w="4786" w:type="dxa"/>
            <w:hideMark/>
          </w:tcPr>
          <w:p w:rsidR="006F5D6B" w:rsidRDefault="006F5D6B" w:rsidP="0084317E">
            <w:pPr>
              <w:spacing w:line="260" w:lineRule="exact"/>
              <w:jc w:val="both"/>
              <w:rPr>
                <w:b/>
                <w:szCs w:val="28"/>
                <w:lang w:eastAsia="en-US"/>
              </w:rPr>
            </w:pPr>
            <w:r>
              <w:rPr>
                <w:b/>
              </w:rPr>
              <w:t>Арендодатель</w:t>
            </w:r>
          </w:p>
        </w:tc>
        <w:tc>
          <w:tcPr>
            <w:tcW w:w="5042" w:type="dxa"/>
            <w:hideMark/>
          </w:tcPr>
          <w:p w:rsidR="006F5D6B" w:rsidRDefault="006F5D6B" w:rsidP="0084317E">
            <w:pPr>
              <w:spacing w:line="260" w:lineRule="exact"/>
              <w:jc w:val="center"/>
              <w:rPr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Арендатор</w:t>
            </w:r>
          </w:p>
        </w:tc>
      </w:tr>
    </w:tbl>
    <w:p w:rsidR="006F5D6B" w:rsidRDefault="006F5D6B" w:rsidP="006F5D6B">
      <w:pPr>
        <w:spacing w:line="240" w:lineRule="exact"/>
        <w:ind w:firstLine="5954"/>
        <w:rPr>
          <w:szCs w:val="28"/>
        </w:rPr>
      </w:pPr>
    </w:p>
    <w:p w:rsidR="006F5D6B" w:rsidRPr="004F1A8E" w:rsidRDefault="006F5D6B" w:rsidP="006F5D6B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</w:p>
    <w:p w:rsidR="00936CDE" w:rsidRDefault="00936CDE" w:rsidP="004F1A8E">
      <w:pPr>
        <w:tabs>
          <w:tab w:val="left" w:pos="6255"/>
        </w:tabs>
      </w:pPr>
      <w:bookmarkStart w:id="0" w:name="_GoBack"/>
      <w:bookmarkEnd w:id="0"/>
    </w:p>
    <w:sectPr w:rsidR="00936CDE" w:rsidSect="00A70B84">
      <w:footerReference w:type="default" r:id="rId8"/>
      <w:pgSz w:w="11906" w:h="16838" w:code="9"/>
      <w:pgMar w:top="851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4C8" w:rsidRDefault="00F574C8">
      <w:r>
        <w:separator/>
      </w:r>
    </w:p>
  </w:endnote>
  <w:endnote w:type="continuationSeparator" w:id="0">
    <w:p w:rsidR="00F574C8" w:rsidRDefault="00F5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F5F" w:rsidRDefault="00BD6F5F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4C8" w:rsidRDefault="00F574C8">
      <w:r>
        <w:separator/>
      </w:r>
    </w:p>
  </w:footnote>
  <w:footnote w:type="continuationSeparator" w:id="0">
    <w:p w:rsidR="00F574C8" w:rsidRDefault="00F574C8">
      <w:r>
        <w:continuationSeparator/>
      </w:r>
    </w:p>
  </w:footnote>
  <w:footnote w:id="1">
    <w:p w:rsidR="00BD6F5F" w:rsidRPr="00E85A13" w:rsidRDefault="00BD6F5F" w:rsidP="005F34D4">
      <w:pPr>
        <w:pStyle w:val="a5"/>
        <w:spacing w:line="240" w:lineRule="exact"/>
        <w:ind w:firstLine="0"/>
        <w:rPr>
          <w:sz w:val="20"/>
        </w:rPr>
      </w:pPr>
      <w:r w:rsidRPr="00E85A13">
        <w:rPr>
          <w:rStyle w:val="af5"/>
          <w:sz w:val="20"/>
        </w:rPr>
        <w:footnoteRef/>
      </w:r>
      <w:r w:rsidRPr="00E85A13">
        <w:rPr>
          <w:sz w:val="20"/>
        </w:rPr>
        <w:t xml:space="preserve"> Указываются реквиз</w:t>
      </w:r>
      <w:r>
        <w:rPr>
          <w:sz w:val="20"/>
        </w:rPr>
        <w:t>иты протокола аукциона/</w:t>
      </w:r>
      <w:r w:rsidRPr="00EF79A1">
        <w:rPr>
          <w:sz w:val="20"/>
        </w:rPr>
        <w:t>конкурса либо основание для заключения договора без торгов.</w:t>
      </w:r>
    </w:p>
  </w:footnote>
  <w:footnote w:id="2">
    <w:p w:rsidR="00BD6F5F" w:rsidRPr="00E85A13" w:rsidRDefault="00BD6F5F" w:rsidP="005F34D4">
      <w:pPr>
        <w:pStyle w:val="a5"/>
        <w:spacing w:line="240" w:lineRule="exact"/>
        <w:ind w:firstLine="0"/>
        <w:rPr>
          <w:sz w:val="20"/>
        </w:rPr>
      </w:pPr>
      <w:r w:rsidRPr="00E85A13">
        <w:rPr>
          <w:rStyle w:val="af5"/>
          <w:sz w:val="20"/>
        </w:rPr>
        <w:footnoteRef/>
      </w:r>
      <w:r w:rsidRPr="00E85A13">
        <w:rPr>
          <w:sz w:val="20"/>
        </w:rPr>
        <w:t xml:space="preserve"> Указываются реквизиты приказа Министерства о согласовании.</w:t>
      </w:r>
    </w:p>
  </w:footnote>
  <w:footnote w:id="3">
    <w:p w:rsidR="00BD6F5F" w:rsidRDefault="00BD6F5F" w:rsidP="005F34D4">
      <w:pPr>
        <w:pStyle w:val="af3"/>
      </w:pPr>
      <w:r>
        <w:rPr>
          <w:rStyle w:val="af5"/>
        </w:rPr>
        <w:footnoteRef/>
      </w:r>
      <w:r>
        <w:t xml:space="preserve"> Указывается наименование организации, составившей технический паспорт (технический план).</w:t>
      </w:r>
    </w:p>
  </w:footnote>
  <w:footnote w:id="4">
    <w:p w:rsidR="00BD6F5F" w:rsidRPr="00E85A13" w:rsidRDefault="00BD6F5F" w:rsidP="005F34D4">
      <w:pPr>
        <w:pStyle w:val="a5"/>
        <w:spacing w:line="240" w:lineRule="exact"/>
        <w:ind w:firstLine="0"/>
        <w:rPr>
          <w:sz w:val="20"/>
        </w:rPr>
      </w:pPr>
      <w:r w:rsidRPr="002A1DCF">
        <w:rPr>
          <w:sz w:val="20"/>
          <w:vertAlign w:val="superscript"/>
        </w:rPr>
        <w:footnoteRef/>
      </w:r>
      <w:r w:rsidRPr="00E85A13">
        <w:rPr>
          <w:sz w:val="20"/>
        </w:rPr>
        <w:t xml:space="preserve"> Абзац добавляется в случае, если в аренду передается недвижимое имущество, являющееся памятником истории и культуры.</w:t>
      </w:r>
    </w:p>
    <w:p w:rsidR="00BD6F5F" w:rsidRDefault="00BD6F5F" w:rsidP="005F34D4">
      <w:pPr>
        <w:pStyle w:val="af3"/>
      </w:pPr>
    </w:p>
  </w:footnote>
  <w:footnote w:id="5">
    <w:p w:rsidR="00BD6F5F" w:rsidRDefault="00BD6F5F">
      <w:pPr>
        <w:pStyle w:val="af3"/>
      </w:pPr>
      <w:r>
        <w:rPr>
          <w:rStyle w:val="af5"/>
        </w:rPr>
        <w:footnoteRef/>
      </w:r>
      <w:r>
        <w:t xml:space="preserve"> Пункт</w:t>
      </w:r>
      <w:r w:rsidRPr="00991EDE">
        <w:t xml:space="preserve"> добавляется в случае</w:t>
      </w:r>
      <w:r>
        <w:t xml:space="preserve"> передачи в аренду движимого имущества.</w:t>
      </w:r>
    </w:p>
  </w:footnote>
  <w:footnote w:id="6">
    <w:p w:rsidR="00BD6F5F" w:rsidRDefault="00BD6F5F" w:rsidP="000849E7">
      <w:pPr>
        <w:pStyle w:val="af3"/>
      </w:pPr>
      <w:r>
        <w:rPr>
          <w:rStyle w:val="af5"/>
        </w:rPr>
        <w:footnoteRef/>
      </w:r>
      <w:r>
        <w:t xml:space="preserve"> Пункт</w:t>
      </w:r>
      <w:r w:rsidRPr="00991EDE">
        <w:t xml:space="preserve"> добавляется в случае</w:t>
      </w:r>
      <w:r>
        <w:t xml:space="preserve"> передачи Имущества в аренду с учетом графика.</w:t>
      </w:r>
    </w:p>
    <w:p w:rsidR="00BD6F5F" w:rsidRDefault="00BD6F5F">
      <w:pPr>
        <w:pStyle w:val="af3"/>
      </w:pPr>
    </w:p>
  </w:footnote>
  <w:footnote w:id="7">
    <w:p w:rsidR="00BD6F5F" w:rsidRPr="000849E7" w:rsidRDefault="00BD6F5F" w:rsidP="005F34D4">
      <w:pPr>
        <w:pStyle w:val="af3"/>
      </w:pPr>
      <w:r w:rsidRPr="000849E7">
        <w:rPr>
          <w:rStyle w:val="af5"/>
        </w:rPr>
        <w:footnoteRef/>
      </w:r>
      <w:r w:rsidRPr="000849E7">
        <w:t xml:space="preserve"> Индивидуальный предприниматель</w:t>
      </w:r>
      <w:r>
        <w:t>/физическое лицо</w:t>
      </w:r>
      <w:r w:rsidRPr="000849E7">
        <w:t xml:space="preserve"> предоставляет: </w:t>
      </w:r>
    </w:p>
    <w:p w:rsidR="00BD6F5F" w:rsidRPr="000849E7" w:rsidRDefault="00BD6F5F" w:rsidP="005F34D4">
      <w:pPr>
        <w:pStyle w:val="af3"/>
        <w:rPr>
          <w:strike/>
        </w:rPr>
      </w:pPr>
      <w:r>
        <w:t xml:space="preserve">- </w:t>
      </w:r>
      <w:r w:rsidRPr="000849E7">
        <w:t>документ, подтверждающий государственную регистрацию физического лица в качестве индивидуального предпринимателя</w:t>
      </w:r>
      <w:r w:rsidRPr="00CD4780">
        <w:t>/</w:t>
      </w:r>
      <w:proofErr w:type="spellStart"/>
      <w:r w:rsidRPr="00CD4780">
        <w:t>самозанятого</w:t>
      </w:r>
      <w:proofErr w:type="spellEnd"/>
      <w:r w:rsidRPr="00CD4780">
        <w:t>;</w:t>
      </w:r>
    </w:p>
    <w:p w:rsidR="00BD6F5F" w:rsidRPr="000849E7" w:rsidRDefault="00BD6F5F" w:rsidP="005F34D4">
      <w:pPr>
        <w:pStyle w:val="af3"/>
      </w:pPr>
      <w:r w:rsidRPr="00CD4780">
        <w:t>- паспорт.</w:t>
      </w:r>
    </w:p>
    <w:p w:rsidR="00BD6F5F" w:rsidRPr="000849E7" w:rsidRDefault="00BD6F5F" w:rsidP="005F34D4">
      <w:pPr>
        <w:pStyle w:val="af3"/>
      </w:pPr>
    </w:p>
    <w:p w:rsidR="00BD6F5F" w:rsidRPr="000849E7" w:rsidRDefault="00BD6F5F" w:rsidP="005F34D4">
      <w:pPr>
        <w:pStyle w:val="af3"/>
      </w:pPr>
      <w:r w:rsidRPr="000849E7">
        <w:t>Юридическое лицо представляет:</w:t>
      </w:r>
    </w:p>
    <w:p w:rsidR="00BD6F5F" w:rsidRPr="000849E7" w:rsidRDefault="00BD6F5F" w:rsidP="005F34D4">
      <w:pPr>
        <w:pStyle w:val="af3"/>
      </w:pPr>
      <w:r>
        <w:t xml:space="preserve">- </w:t>
      </w:r>
      <w:r w:rsidRPr="000849E7">
        <w:t>учредительные документы и все изменения к ним, решение о создании;</w:t>
      </w:r>
    </w:p>
    <w:p w:rsidR="00BD6F5F" w:rsidRPr="000849E7" w:rsidRDefault="00BD6F5F" w:rsidP="00BD35D4">
      <w:pPr>
        <w:autoSpaceDE w:val="0"/>
        <w:autoSpaceDN w:val="0"/>
        <w:adjustRightInd w:val="0"/>
        <w:jc w:val="both"/>
        <w:rPr>
          <w:iCs/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- </w:t>
      </w:r>
      <w:r w:rsidRPr="000849E7">
        <w:rPr>
          <w:iCs/>
          <w:color w:val="000000" w:themeColor="text1"/>
          <w:sz w:val="20"/>
        </w:rPr>
        <w:t>документ, подтверждающий государственную регистрацию в качестве юридического лица;</w:t>
      </w:r>
    </w:p>
    <w:p w:rsidR="00BD6F5F" w:rsidRPr="000849E7" w:rsidRDefault="00BD6F5F" w:rsidP="005F34D4">
      <w:pPr>
        <w:pStyle w:val="af3"/>
        <w:rPr>
          <w:color w:val="000000" w:themeColor="text1"/>
        </w:rPr>
      </w:pPr>
      <w:r w:rsidRPr="00CD4780">
        <w:rPr>
          <w:color w:val="000000" w:themeColor="text1"/>
        </w:rPr>
        <w:t>- документы, подтверждающие назначение руководителя юридического лица.</w:t>
      </w:r>
    </w:p>
  </w:footnote>
  <w:footnote w:id="8">
    <w:p w:rsidR="00BD6F5F" w:rsidRPr="00A52405" w:rsidRDefault="00BD6F5F" w:rsidP="00A52405">
      <w:pPr>
        <w:jc w:val="both"/>
        <w:rPr>
          <w:sz w:val="20"/>
        </w:rPr>
      </w:pPr>
      <w:r w:rsidRPr="00A52405">
        <w:rPr>
          <w:rStyle w:val="af5"/>
        </w:rPr>
        <w:footnoteRef/>
      </w:r>
      <w:r w:rsidRPr="00A52405">
        <w:t xml:space="preserve"> </w:t>
      </w:r>
      <w:r>
        <w:rPr>
          <w:sz w:val="20"/>
        </w:rPr>
        <w:t>Пункт</w:t>
      </w:r>
      <w:r w:rsidRPr="00A52405">
        <w:rPr>
          <w:sz w:val="20"/>
        </w:rPr>
        <w:t xml:space="preserve"> добавляется в случае невозможности самостоятельного заключения Арендатором указанных договоров </w:t>
      </w:r>
      <w:r w:rsidRPr="00A52405">
        <w:rPr>
          <w:sz w:val="20"/>
        </w:rPr>
        <w:br/>
        <w:t>с поставщиками</w:t>
      </w:r>
      <w:r>
        <w:rPr>
          <w:sz w:val="20"/>
        </w:rPr>
        <w:t xml:space="preserve"> (исполнителями) указанных услуг (</w:t>
      </w:r>
      <w:r w:rsidRPr="00A52405">
        <w:rPr>
          <w:sz w:val="20"/>
        </w:rPr>
        <w:t>работ</w:t>
      </w:r>
      <w:r>
        <w:rPr>
          <w:sz w:val="20"/>
        </w:rPr>
        <w:t>)</w:t>
      </w:r>
      <w:r w:rsidRPr="00A52405">
        <w:rPr>
          <w:sz w:val="20"/>
        </w:rPr>
        <w:t>.</w:t>
      </w:r>
    </w:p>
    <w:p w:rsidR="00BD6F5F" w:rsidRDefault="00BD6F5F">
      <w:pPr>
        <w:pStyle w:val="af3"/>
      </w:pPr>
    </w:p>
  </w:footnote>
  <w:footnote w:id="9">
    <w:p w:rsidR="00BD6F5F" w:rsidRPr="00991EDE" w:rsidRDefault="00BD6F5F" w:rsidP="00991EDE">
      <w:pPr>
        <w:pStyle w:val="af3"/>
        <w:jc w:val="both"/>
      </w:pPr>
      <w:r>
        <w:rPr>
          <w:rStyle w:val="af5"/>
        </w:rPr>
        <w:footnoteRef/>
      </w:r>
      <w:r>
        <w:t xml:space="preserve"> Пункт</w:t>
      </w:r>
      <w:r w:rsidRPr="00991EDE">
        <w:t xml:space="preserve"> добавляется в случае возможности самостоятельного заключения Арендатором указанных договоров с поставщиками (исполнителями) данных услуг, (работ).</w:t>
      </w:r>
    </w:p>
  </w:footnote>
  <w:footnote w:id="10">
    <w:p w:rsidR="00BD6F5F" w:rsidRDefault="00BD6F5F" w:rsidP="00407786">
      <w:pPr>
        <w:pStyle w:val="af3"/>
        <w:ind w:firstLine="426"/>
        <w:jc w:val="both"/>
      </w:pPr>
      <w:r>
        <w:rPr>
          <w:rStyle w:val="af5"/>
        </w:rPr>
        <w:footnoteRef/>
      </w:r>
      <w:r>
        <w:t xml:space="preserve"> </w:t>
      </w:r>
      <w:r w:rsidRPr="009D7318">
        <w:t>Абзац добавляется в случае в случае возможности самостоятельного заключения Арендатором указанных договоров с поставщиками (исполнителями) данных услуг, (работ).</w:t>
      </w:r>
    </w:p>
  </w:footnote>
  <w:footnote w:id="11">
    <w:p w:rsidR="00BD6F5F" w:rsidRDefault="00BD6F5F" w:rsidP="00407786">
      <w:pPr>
        <w:pStyle w:val="af3"/>
        <w:ind w:firstLine="426"/>
        <w:jc w:val="both"/>
      </w:pPr>
      <w:r>
        <w:rPr>
          <w:rStyle w:val="af5"/>
        </w:rPr>
        <w:footnoteRef/>
      </w:r>
      <w:r>
        <w:t xml:space="preserve"> </w:t>
      </w:r>
      <w:r w:rsidRPr="00320CEE">
        <w:t>Абзац добавляется в случае в случае возможности самостоятельного заключения Арендатором указанных договоров с поставщиками (исполнителями) данных услуг, (работ).</w:t>
      </w:r>
    </w:p>
  </w:footnote>
  <w:footnote w:id="12">
    <w:p w:rsidR="00BD6F5F" w:rsidRDefault="00BD6F5F" w:rsidP="00407786">
      <w:pPr>
        <w:pStyle w:val="af3"/>
        <w:ind w:firstLine="426"/>
        <w:jc w:val="both"/>
      </w:pPr>
      <w:r>
        <w:rPr>
          <w:rStyle w:val="af5"/>
        </w:rPr>
        <w:footnoteRef/>
      </w:r>
      <w:r>
        <w:t xml:space="preserve"> Абзац добавляется в случае невозможности самостоятельного заключения Арендатором указанных договоров с поставщиками (исполнителями) указанных услуг (работ).</w:t>
      </w:r>
    </w:p>
  </w:footnote>
  <w:footnote w:id="13">
    <w:p w:rsidR="00BD6F5F" w:rsidRDefault="00BD6F5F" w:rsidP="00407786">
      <w:pPr>
        <w:pStyle w:val="af3"/>
        <w:ind w:firstLine="426"/>
        <w:jc w:val="both"/>
      </w:pPr>
      <w:r>
        <w:rPr>
          <w:rStyle w:val="af5"/>
        </w:rPr>
        <w:footnoteRef/>
      </w:r>
      <w:r>
        <w:t xml:space="preserve"> Абзац добавляется в случае невозможности самостоятельного заключения Арендатором указанных договоров с поставщиками (исполнителями) указанных услуг (работ).</w:t>
      </w:r>
    </w:p>
  </w:footnote>
  <w:footnote w:id="14">
    <w:p w:rsidR="00BD6F5F" w:rsidRDefault="00BD6F5F" w:rsidP="00D07643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D07643">
        <w:t xml:space="preserve"> Пункт добавляется в случае, если в аренду передается недвижимое имущество (либо его часть), являющееся объектом культурного наследия.</w:t>
      </w:r>
    </w:p>
  </w:footnote>
  <w:footnote w:id="15">
    <w:p w:rsidR="00BD6F5F" w:rsidRDefault="00BD6F5F" w:rsidP="00AB131E">
      <w:pPr>
        <w:pStyle w:val="af3"/>
        <w:ind w:firstLine="426"/>
        <w:jc w:val="both"/>
      </w:pPr>
      <w:r>
        <w:rPr>
          <w:rStyle w:val="af5"/>
        </w:rPr>
        <w:footnoteRef/>
      </w:r>
      <w:r>
        <w:t xml:space="preserve"> Пункт</w:t>
      </w:r>
      <w:r w:rsidRPr="009D7318">
        <w:t xml:space="preserve"> добавляется в случае в случае возможности самостоятельного заключения Арендатором указанных договоров с поставщиками (исполнителями) данных услуг, (работ).</w:t>
      </w:r>
    </w:p>
  </w:footnote>
  <w:footnote w:id="16">
    <w:p w:rsidR="00BD6F5F" w:rsidRDefault="00BD6F5F" w:rsidP="0043464E">
      <w:pPr>
        <w:spacing w:line="240" w:lineRule="exact"/>
        <w:ind w:firstLine="426"/>
        <w:jc w:val="both"/>
        <w:rPr>
          <w:sz w:val="20"/>
        </w:rPr>
      </w:pPr>
      <w:r w:rsidRPr="00AB131E">
        <w:rPr>
          <w:rStyle w:val="af5"/>
          <w:sz w:val="20"/>
        </w:rPr>
        <w:footnoteRef/>
      </w:r>
      <w:r w:rsidRPr="00AB131E">
        <w:rPr>
          <w:sz w:val="20"/>
        </w:rPr>
        <w:t xml:space="preserve"> Пункт добавляется </w:t>
      </w:r>
      <w:r>
        <w:rPr>
          <w:sz w:val="20"/>
        </w:rPr>
        <w:t>в случаях размещения в/на арендуемом</w:t>
      </w:r>
      <w:r w:rsidRPr="005F34D4">
        <w:rPr>
          <w:sz w:val="20"/>
        </w:rPr>
        <w:t xml:space="preserve"> </w:t>
      </w:r>
      <w:r>
        <w:rPr>
          <w:sz w:val="20"/>
        </w:rPr>
        <w:t>Имуществе</w:t>
      </w:r>
      <w:r w:rsidRPr="005F34D4">
        <w:rPr>
          <w:sz w:val="20"/>
        </w:rPr>
        <w:t xml:space="preserve"> радиотехнических объектов (оборудования базовых станций сотовой связи и т.д.)</w:t>
      </w:r>
    </w:p>
    <w:p w:rsidR="00BD6F5F" w:rsidRPr="0043464E" w:rsidRDefault="00BD6F5F" w:rsidP="0043464E">
      <w:pPr>
        <w:spacing w:line="240" w:lineRule="exact"/>
        <w:ind w:firstLine="426"/>
        <w:jc w:val="both"/>
        <w:rPr>
          <w:sz w:val="20"/>
        </w:rPr>
      </w:pPr>
    </w:p>
  </w:footnote>
  <w:footnote w:id="17">
    <w:p w:rsidR="00BD6F5F" w:rsidRDefault="00BD6F5F" w:rsidP="0043464E">
      <w:pPr>
        <w:pStyle w:val="af3"/>
        <w:spacing w:line="240" w:lineRule="exact"/>
        <w:jc w:val="both"/>
      </w:pPr>
      <w:r>
        <w:t xml:space="preserve">        </w:t>
      </w:r>
      <w:r>
        <w:rPr>
          <w:rStyle w:val="af5"/>
        </w:rPr>
        <w:footnoteRef/>
      </w:r>
      <w:r>
        <w:t xml:space="preserve"> НДС указывается в случае, если передача имущества в аренду облагается НДС в соответствии </w:t>
      </w:r>
      <w:r>
        <w:br/>
        <w:t>с действующим законодательством.</w:t>
      </w:r>
    </w:p>
  </w:footnote>
  <w:footnote w:id="18">
    <w:p w:rsidR="00CD4780" w:rsidRDefault="00CD4780" w:rsidP="00581969">
      <w:pPr>
        <w:pStyle w:val="af3"/>
        <w:ind w:firstLine="709"/>
        <w:jc w:val="both"/>
      </w:pPr>
      <w:r>
        <w:rPr>
          <w:rStyle w:val="af5"/>
        </w:rPr>
        <w:footnoteRef/>
      </w:r>
      <w:r>
        <w:t xml:space="preserve"> </w:t>
      </w:r>
      <w:r w:rsidRPr="00581969">
        <w:t>В случае заключения договора аренды с арендаторами – органами государственной власти, органами местного самоуправления, бюджетными</w:t>
      </w:r>
      <w:r>
        <w:t>, автономными</w:t>
      </w:r>
      <w:r w:rsidRPr="00581969">
        <w:t xml:space="preserve"> и казенными учреждениями арендная плата вносится </w:t>
      </w:r>
      <w:r>
        <w:br/>
      </w:r>
      <w:r w:rsidRPr="00581969">
        <w:t>не позднее десятого числа месяца, следующего за оплачиваемым.</w:t>
      </w:r>
    </w:p>
  </w:footnote>
  <w:footnote w:id="19">
    <w:p w:rsidR="00BD6F5F" w:rsidRDefault="00BD6F5F" w:rsidP="00581969">
      <w:pPr>
        <w:pStyle w:val="af3"/>
        <w:ind w:firstLine="709"/>
        <w:jc w:val="both"/>
      </w:pPr>
      <w:r>
        <w:rPr>
          <w:rStyle w:val="af5"/>
        </w:rPr>
        <w:footnoteRef/>
      </w:r>
      <w:r>
        <w:t xml:space="preserve"> В случае заключения договора аренды с арендаторами – органами государственной власти, органами местного самоуправления, бюджетными, автономными и казенными учреждениями условие о внесении обеспечительного платежа не предусматривается.</w:t>
      </w:r>
    </w:p>
  </w:footnote>
  <w:footnote w:id="20">
    <w:p w:rsidR="00BD6F5F" w:rsidRPr="00985580" w:rsidRDefault="00BD6F5F">
      <w:pPr>
        <w:pStyle w:val="af3"/>
        <w:rPr>
          <w:color w:val="000000" w:themeColor="text1"/>
        </w:rPr>
      </w:pPr>
      <w:r w:rsidRPr="00985580">
        <w:rPr>
          <w:rStyle w:val="af5"/>
          <w:color w:val="000000" w:themeColor="text1"/>
        </w:rPr>
        <w:footnoteRef/>
      </w:r>
      <w:r w:rsidRPr="00985580">
        <w:rPr>
          <w:color w:val="000000" w:themeColor="text1"/>
        </w:rPr>
        <w:t xml:space="preserve"> Указываются конкретные даты вступления в с</w:t>
      </w:r>
      <w:r>
        <w:rPr>
          <w:color w:val="000000" w:themeColor="text1"/>
        </w:rPr>
        <w:t>илу и окончания срока действия Д</w:t>
      </w:r>
      <w:r w:rsidRPr="00985580">
        <w:rPr>
          <w:color w:val="000000" w:themeColor="text1"/>
        </w:rPr>
        <w:t xml:space="preserve">оговора. </w:t>
      </w:r>
    </w:p>
  </w:footnote>
  <w:footnote w:id="21">
    <w:p w:rsidR="00BD6F5F" w:rsidRPr="00262816" w:rsidRDefault="00BD6F5F" w:rsidP="0043464E">
      <w:pPr>
        <w:spacing w:before="120"/>
        <w:jc w:val="both"/>
        <w:rPr>
          <w:sz w:val="20"/>
        </w:rPr>
      </w:pPr>
      <w:r>
        <w:rPr>
          <w:rStyle w:val="af5"/>
        </w:rPr>
        <w:footnoteRef/>
      </w:r>
      <w:r>
        <w:t xml:space="preserve"> </w:t>
      </w:r>
      <w:r w:rsidRPr="00A06F8C">
        <w:rPr>
          <w:sz w:val="20"/>
        </w:rPr>
        <w:t>В случае заключения договора аренды со стороны арендодателя-казенными учреждениями Пермского края.</w:t>
      </w:r>
    </w:p>
    <w:p w:rsidR="00BD6F5F" w:rsidRDefault="00BD6F5F">
      <w:pPr>
        <w:pStyle w:val="af3"/>
      </w:pPr>
    </w:p>
  </w:footnote>
  <w:footnote w:id="22">
    <w:p w:rsidR="00BD6F5F" w:rsidRPr="002250C6" w:rsidRDefault="00BD6F5F" w:rsidP="002250C6">
      <w:pPr>
        <w:jc w:val="both"/>
        <w:rPr>
          <w:sz w:val="20"/>
        </w:rPr>
      </w:pPr>
      <w:r>
        <w:rPr>
          <w:rStyle w:val="af5"/>
        </w:rPr>
        <w:footnoteRef/>
      </w:r>
      <w:r>
        <w:t xml:space="preserve"> </w:t>
      </w:r>
      <w:r w:rsidRPr="002250C6">
        <w:rPr>
          <w:sz w:val="20"/>
        </w:rPr>
        <w:t>Указывается наименование организации, составившей технический паспорт (технический план)</w:t>
      </w:r>
    </w:p>
    <w:p w:rsidR="00BD6F5F" w:rsidRDefault="00BD6F5F">
      <w:pPr>
        <w:pStyle w:val="af3"/>
      </w:pPr>
    </w:p>
  </w:footnote>
  <w:footnote w:id="23">
    <w:p w:rsidR="00BD6F5F" w:rsidRDefault="00BD6F5F" w:rsidP="002250C6">
      <w:pPr>
        <w:pStyle w:val="af3"/>
      </w:pPr>
      <w:r>
        <w:rPr>
          <w:rStyle w:val="af5"/>
        </w:rPr>
        <w:footnoteRef/>
      </w:r>
      <w:r>
        <w:t xml:space="preserve">   Абзац</w:t>
      </w:r>
      <w:r w:rsidRPr="00991EDE">
        <w:t xml:space="preserve"> добавляется в случае</w:t>
      </w:r>
      <w:r>
        <w:t xml:space="preserve"> передачи в аренду движимого имущества.</w:t>
      </w:r>
    </w:p>
    <w:p w:rsidR="00BD6F5F" w:rsidRDefault="00BD6F5F">
      <w:pPr>
        <w:pStyle w:val="af3"/>
      </w:pPr>
    </w:p>
  </w:footnote>
  <w:footnote w:id="24">
    <w:p w:rsidR="00BD6F5F" w:rsidRDefault="00BD6F5F" w:rsidP="002250C6">
      <w:pPr>
        <w:pStyle w:val="af3"/>
      </w:pPr>
      <w:r>
        <w:rPr>
          <w:rStyle w:val="af5"/>
        </w:rPr>
        <w:footnoteRef/>
      </w:r>
      <w:r>
        <w:t xml:space="preserve"> Приложение добавляется</w:t>
      </w:r>
      <w:r w:rsidRPr="00991EDE">
        <w:t xml:space="preserve"> в случае</w:t>
      </w:r>
      <w:r>
        <w:t xml:space="preserve"> передачи Имущества в аренду с учетом графика.</w:t>
      </w:r>
    </w:p>
    <w:p w:rsidR="00BD6F5F" w:rsidRDefault="00BD6F5F">
      <w:pPr>
        <w:pStyle w:val="af3"/>
      </w:pPr>
    </w:p>
  </w:footnote>
  <w:footnote w:id="25">
    <w:p w:rsidR="00BD6F5F" w:rsidRDefault="00BD6F5F">
      <w:pPr>
        <w:pStyle w:val="af3"/>
      </w:pPr>
      <w:r>
        <w:rPr>
          <w:rStyle w:val="af5"/>
        </w:rPr>
        <w:footnoteRef/>
      </w:r>
      <w:r>
        <w:t xml:space="preserve"> Приложение </w:t>
      </w:r>
      <w:r w:rsidRPr="00991EDE">
        <w:t>добавляется в случае</w:t>
      </w:r>
      <w:r>
        <w:t xml:space="preserve"> передачи в аренду движимого имущества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D6D09"/>
    <w:multiLevelType w:val="hybridMultilevel"/>
    <w:tmpl w:val="F258C19E"/>
    <w:lvl w:ilvl="0" w:tplc="895E855E">
      <w:start w:val="7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">
    <w:nsid w:val="0F1D0F9E"/>
    <w:multiLevelType w:val="hybridMultilevel"/>
    <w:tmpl w:val="22EAC044"/>
    <w:lvl w:ilvl="0" w:tplc="FFFFFFFF">
      <w:start w:val="4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935F1"/>
    <w:multiLevelType w:val="hybridMultilevel"/>
    <w:tmpl w:val="D584C8DC"/>
    <w:lvl w:ilvl="0" w:tplc="15A007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B713D"/>
    <w:multiLevelType w:val="hybridMultilevel"/>
    <w:tmpl w:val="AA12E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A4C5A"/>
    <w:multiLevelType w:val="multilevel"/>
    <w:tmpl w:val="A44A57BE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5">
    <w:nsid w:val="2F9D634F"/>
    <w:multiLevelType w:val="hybridMultilevel"/>
    <w:tmpl w:val="61BA7EA0"/>
    <w:lvl w:ilvl="0" w:tplc="FFFFFFFF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322CA"/>
    <w:multiLevelType w:val="hybridMultilevel"/>
    <w:tmpl w:val="AA12E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204DA0"/>
    <w:multiLevelType w:val="hybridMultilevel"/>
    <w:tmpl w:val="6310D8FE"/>
    <w:lvl w:ilvl="0" w:tplc="122A5098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1C104D"/>
    <w:multiLevelType w:val="hybridMultilevel"/>
    <w:tmpl w:val="ECE4AEF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28"/>
    <w:rsid w:val="000020E3"/>
    <w:rsid w:val="00002431"/>
    <w:rsid w:val="00004CA5"/>
    <w:rsid w:val="00022106"/>
    <w:rsid w:val="00026A5F"/>
    <w:rsid w:val="000401A1"/>
    <w:rsid w:val="000441B5"/>
    <w:rsid w:val="000849E7"/>
    <w:rsid w:val="000934ED"/>
    <w:rsid w:val="000C10F4"/>
    <w:rsid w:val="000D06E7"/>
    <w:rsid w:val="000D23DC"/>
    <w:rsid w:val="000D54FE"/>
    <w:rsid w:val="00102664"/>
    <w:rsid w:val="00104E80"/>
    <w:rsid w:val="00117AC3"/>
    <w:rsid w:val="0012712A"/>
    <w:rsid w:val="001305A0"/>
    <w:rsid w:val="00141192"/>
    <w:rsid w:val="00185078"/>
    <w:rsid w:val="00186EEB"/>
    <w:rsid w:val="00195C0D"/>
    <w:rsid w:val="001C427B"/>
    <w:rsid w:val="001E667D"/>
    <w:rsid w:val="002031C9"/>
    <w:rsid w:val="0020562C"/>
    <w:rsid w:val="002250C6"/>
    <w:rsid w:val="00231632"/>
    <w:rsid w:val="00232EE3"/>
    <w:rsid w:val="00233972"/>
    <w:rsid w:val="00257E0A"/>
    <w:rsid w:val="00262816"/>
    <w:rsid w:val="00265678"/>
    <w:rsid w:val="0026602B"/>
    <w:rsid w:val="002736EF"/>
    <w:rsid w:val="002C25A5"/>
    <w:rsid w:val="002D0DC4"/>
    <w:rsid w:val="002E0030"/>
    <w:rsid w:val="002E2FCD"/>
    <w:rsid w:val="00307835"/>
    <w:rsid w:val="00320CEE"/>
    <w:rsid w:val="00350C1A"/>
    <w:rsid w:val="0035133A"/>
    <w:rsid w:val="00351C05"/>
    <w:rsid w:val="00355132"/>
    <w:rsid w:val="00362481"/>
    <w:rsid w:val="0037387C"/>
    <w:rsid w:val="0039135D"/>
    <w:rsid w:val="003B3470"/>
    <w:rsid w:val="003B5FBB"/>
    <w:rsid w:val="003C4379"/>
    <w:rsid w:val="003D17C9"/>
    <w:rsid w:val="003D54FE"/>
    <w:rsid w:val="003D5A6B"/>
    <w:rsid w:val="003D65D6"/>
    <w:rsid w:val="003E3010"/>
    <w:rsid w:val="003F5684"/>
    <w:rsid w:val="0040613A"/>
    <w:rsid w:val="00407786"/>
    <w:rsid w:val="0041186A"/>
    <w:rsid w:val="0043464E"/>
    <w:rsid w:val="00447A38"/>
    <w:rsid w:val="00464629"/>
    <w:rsid w:val="00465864"/>
    <w:rsid w:val="004819C1"/>
    <w:rsid w:val="004858CF"/>
    <w:rsid w:val="004A0197"/>
    <w:rsid w:val="004B6024"/>
    <w:rsid w:val="004C3ADB"/>
    <w:rsid w:val="004D5926"/>
    <w:rsid w:val="004E1E5C"/>
    <w:rsid w:val="004E518F"/>
    <w:rsid w:val="004F1A8E"/>
    <w:rsid w:val="004F4445"/>
    <w:rsid w:val="005152A4"/>
    <w:rsid w:val="00522AE5"/>
    <w:rsid w:val="00545822"/>
    <w:rsid w:val="00550951"/>
    <w:rsid w:val="005529D5"/>
    <w:rsid w:val="00573824"/>
    <w:rsid w:val="00573EAC"/>
    <w:rsid w:val="00576D2D"/>
    <w:rsid w:val="00581969"/>
    <w:rsid w:val="00593A52"/>
    <w:rsid w:val="00594A96"/>
    <w:rsid w:val="005B74BD"/>
    <w:rsid w:val="005F05D5"/>
    <w:rsid w:val="005F34D4"/>
    <w:rsid w:val="005F7484"/>
    <w:rsid w:val="00602734"/>
    <w:rsid w:val="006042EB"/>
    <w:rsid w:val="00610E99"/>
    <w:rsid w:val="00622DF3"/>
    <w:rsid w:val="00643AD3"/>
    <w:rsid w:val="0066669E"/>
    <w:rsid w:val="0068508C"/>
    <w:rsid w:val="00690B3D"/>
    <w:rsid w:val="00692E5D"/>
    <w:rsid w:val="00695D8E"/>
    <w:rsid w:val="006B36DC"/>
    <w:rsid w:val="006B6650"/>
    <w:rsid w:val="006D4AAD"/>
    <w:rsid w:val="006F5D6B"/>
    <w:rsid w:val="006F678D"/>
    <w:rsid w:val="007032A0"/>
    <w:rsid w:val="007100A8"/>
    <w:rsid w:val="00726710"/>
    <w:rsid w:val="007550DC"/>
    <w:rsid w:val="007578B6"/>
    <w:rsid w:val="00757BA6"/>
    <w:rsid w:val="007750A6"/>
    <w:rsid w:val="0079050B"/>
    <w:rsid w:val="007A5B8C"/>
    <w:rsid w:val="007B54F2"/>
    <w:rsid w:val="007B6D09"/>
    <w:rsid w:val="007C6218"/>
    <w:rsid w:val="007E47D7"/>
    <w:rsid w:val="007E5005"/>
    <w:rsid w:val="007F0168"/>
    <w:rsid w:val="00802D07"/>
    <w:rsid w:val="00803460"/>
    <w:rsid w:val="00805087"/>
    <w:rsid w:val="00811CA4"/>
    <w:rsid w:val="00822EA7"/>
    <w:rsid w:val="00843900"/>
    <w:rsid w:val="008646F2"/>
    <w:rsid w:val="00866AFE"/>
    <w:rsid w:val="00870D87"/>
    <w:rsid w:val="008A65AC"/>
    <w:rsid w:val="008C6918"/>
    <w:rsid w:val="008E1883"/>
    <w:rsid w:val="008E4858"/>
    <w:rsid w:val="008E5E54"/>
    <w:rsid w:val="0093131F"/>
    <w:rsid w:val="0093611B"/>
    <w:rsid w:val="00936CDE"/>
    <w:rsid w:val="00944A4F"/>
    <w:rsid w:val="00965535"/>
    <w:rsid w:val="00985580"/>
    <w:rsid w:val="00991EDE"/>
    <w:rsid w:val="009B751C"/>
    <w:rsid w:val="009D0F0C"/>
    <w:rsid w:val="009D7318"/>
    <w:rsid w:val="00A06F8C"/>
    <w:rsid w:val="00A1721D"/>
    <w:rsid w:val="00A23F6F"/>
    <w:rsid w:val="00A27631"/>
    <w:rsid w:val="00A45C50"/>
    <w:rsid w:val="00A52405"/>
    <w:rsid w:val="00A6427C"/>
    <w:rsid w:val="00A70231"/>
    <w:rsid w:val="00A70B84"/>
    <w:rsid w:val="00A84AEF"/>
    <w:rsid w:val="00A94FFB"/>
    <w:rsid w:val="00AA3818"/>
    <w:rsid w:val="00AA7598"/>
    <w:rsid w:val="00AA779C"/>
    <w:rsid w:val="00AB131E"/>
    <w:rsid w:val="00AB1789"/>
    <w:rsid w:val="00AC6B67"/>
    <w:rsid w:val="00AC74A7"/>
    <w:rsid w:val="00AE5F46"/>
    <w:rsid w:val="00AF555B"/>
    <w:rsid w:val="00AF7022"/>
    <w:rsid w:val="00B0102D"/>
    <w:rsid w:val="00B14CA7"/>
    <w:rsid w:val="00B16580"/>
    <w:rsid w:val="00B201E6"/>
    <w:rsid w:val="00B30BDC"/>
    <w:rsid w:val="00B435FC"/>
    <w:rsid w:val="00B63456"/>
    <w:rsid w:val="00B72BD3"/>
    <w:rsid w:val="00B74245"/>
    <w:rsid w:val="00BB01D7"/>
    <w:rsid w:val="00BB033A"/>
    <w:rsid w:val="00BC543B"/>
    <w:rsid w:val="00BD35D4"/>
    <w:rsid w:val="00BD60E3"/>
    <w:rsid w:val="00BD6F5F"/>
    <w:rsid w:val="00BD7BFF"/>
    <w:rsid w:val="00BE4226"/>
    <w:rsid w:val="00C218C0"/>
    <w:rsid w:val="00C50128"/>
    <w:rsid w:val="00C679A1"/>
    <w:rsid w:val="00C91E37"/>
    <w:rsid w:val="00CB0C3A"/>
    <w:rsid w:val="00CC51E8"/>
    <w:rsid w:val="00CC7504"/>
    <w:rsid w:val="00CD4780"/>
    <w:rsid w:val="00D07643"/>
    <w:rsid w:val="00D33DDB"/>
    <w:rsid w:val="00D46B04"/>
    <w:rsid w:val="00D46D20"/>
    <w:rsid w:val="00D61760"/>
    <w:rsid w:val="00D73597"/>
    <w:rsid w:val="00D86A55"/>
    <w:rsid w:val="00D91B08"/>
    <w:rsid w:val="00DB2116"/>
    <w:rsid w:val="00DF60EC"/>
    <w:rsid w:val="00E005C1"/>
    <w:rsid w:val="00E05655"/>
    <w:rsid w:val="00E207B7"/>
    <w:rsid w:val="00E45D19"/>
    <w:rsid w:val="00E50EBD"/>
    <w:rsid w:val="00EA7846"/>
    <w:rsid w:val="00EA7DF7"/>
    <w:rsid w:val="00EB3ACB"/>
    <w:rsid w:val="00EB47D1"/>
    <w:rsid w:val="00ED727D"/>
    <w:rsid w:val="00EF34C5"/>
    <w:rsid w:val="00F00AD1"/>
    <w:rsid w:val="00F02A4D"/>
    <w:rsid w:val="00F04822"/>
    <w:rsid w:val="00F0600F"/>
    <w:rsid w:val="00F13C09"/>
    <w:rsid w:val="00F164F3"/>
    <w:rsid w:val="00F30F69"/>
    <w:rsid w:val="00F35209"/>
    <w:rsid w:val="00F36450"/>
    <w:rsid w:val="00F37080"/>
    <w:rsid w:val="00F45C4D"/>
    <w:rsid w:val="00F574C8"/>
    <w:rsid w:val="00FB3B4F"/>
    <w:rsid w:val="00FB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E95659-6252-40CB-99BC-598EE49C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81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9D0F0C"/>
    <w:pPr>
      <w:suppressAutoHyphens/>
      <w:spacing w:after="480" w:line="240" w:lineRule="exact"/>
    </w:pPr>
  </w:style>
  <w:style w:type="paragraph" w:customStyle="1" w:styleId="a8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B1658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5F34D4"/>
  </w:style>
  <w:style w:type="character" w:customStyle="1" w:styleId="ad">
    <w:name w:val="Нижний колонтитул Знак"/>
    <w:link w:val="ac"/>
    <w:rsid w:val="005F34D4"/>
    <w:rPr>
      <w:sz w:val="28"/>
    </w:rPr>
  </w:style>
  <w:style w:type="character" w:customStyle="1" w:styleId="a6">
    <w:name w:val="Основной текст Знак"/>
    <w:link w:val="a5"/>
    <w:rsid w:val="005F34D4"/>
    <w:rPr>
      <w:sz w:val="28"/>
    </w:rPr>
  </w:style>
  <w:style w:type="paragraph" w:customStyle="1" w:styleId="af0">
    <w:name w:val="Подпись на  бланке должностного лица"/>
    <w:basedOn w:val="a"/>
    <w:next w:val="a5"/>
    <w:rsid w:val="005F34D4"/>
    <w:pPr>
      <w:spacing w:before="480" w:line="240" w:lineRule="exact"/>
      <w:ind w:left="7088"/>
    </w:pPr>
  </w:style>
  <w:style w:type="paragraph" w:styleId="af1">
    <w:name w:val="Signature"/>
    <w:basedOn w:val="a"/>
    <w:next w:val="a5"/>
    <w:link w:val="af2"/>
    <w:rsid w:val="005F34D4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f2">
    <w:name w:val="Подпись Знак"/>
    <w:basedOn w:val="a0"/>
    <w:link w:val="af1"/>
    <w:rsid w:val="005F34D4"/>
    <w:rPr>
      <w:sz w:val="28"/>
    </w:rPr>
  </w:style>
  <w:style w:type="paragraph" w:styleId="af3">
    <w:name w:val="footnote text"/>
    <w:basedOn w:val="a"/>
    <w:link w:val="af4"/>
    <w:rsid w:val="005F34D4"/>
    <w:rPr>
      <w:sz w:val="20"/>
    </w:rPr>
  </w:style>
  <w:style w:type="character" w:customStyle="1" w:styleId="af4">
    <w:name w:val="Текст сноски Знак"/>
    <w:basedOn w:val="a0"/>
    <w:link w:val="af3"/>
    <w:rsid w:val="005F34D4"/>
  </w:style>
  <w:style w:type="character" w:styleId="af5">
    <w:name w:val="footnote reference"/>
    <w:rsid w:val="005F34D4"/>
    <w:rPr>
      <w:vertAlign w:val="superscript"/>
    </w:rPr>
  </w:style>
  <w:style w:type="paragraph" w:customStyle="1" w:styleId="ConsPlusNormal">
    <w:name w:val="ConsPlusNormal"/>
    <w:rsid w:val="005F34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">
    <w:name w:val="Текст выноски Знак"/>
    <w:link w:val="ae"/>
    <w:rsid w:val="005F34D4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a"/>
    <w:rsid w:val="005F34D4"/>
    <w:rPr>
      <w:sz w:val="28"/>
    </w:rPr>
  </w:style>
  <w:style w:type="paragraph" w:styleId="af6">
    <w:name w:val="List Paragraph"/>
    <w:basedOn w:val="a"/>
    <w:uiPriority w:val="34"/>
    <w:qFormat/>
    <w:rsid w:val="005529D5"/>
    <w:pPr>
      <w:ind w:left="720"/>
      <w:contextualSpacing/>
    </w:pPr>
  </w:style>
  <w:style w:type="character" w:styleId="af7">
    <w:name w:val="annotation reference"/>
    <w:basedOn w:val="a0"/>
    <w:semiHidden/>
    <w:unhideWhenUsed/>
    <w:rsid w:val="00F04822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F04822"/>
    <w:rPr>
      <w:sz w:val="20"/>
    </w:rPr>
  </w:style>
  <w:style w:type="character" w:customStyle="1" w:styleId="af9">
    <w:name w:val="Текст примечания Знак"/>
    <w:basedOn w:val="a0"/>
    <w:link w:val="af8"/>
    <w:semiHidden/>
    <w:rsid w:val="00F04822"/>
  </w:style>
  <w:style w:type="paragraph" w:styleId="afa">
    <w:name w:val="annotation subject"/>
    <w:basedOn w:val="af8"/>
    <w:next w:val="af8"/>
    <w:link w:val="afb"/>
    <w:semiHidden/>
    <w:unhideWhenUsed/>
    <w:rsid w:val="00F04822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F04822"/>
    <w:rPr>
      <w:b/>
      <w:bCs/>
    </w:rPr>
  </w:style>
  <w:style w:type="paragraph" w:styleId="afc">
    <w:name w:val="Revision"/>
    <w:hidden/>
    <w:uiPriority w:val="99"/>
    <w:semiHidden/>
    <w:rsid w:val="00F048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smokrushina\AppData\Local\Microsoft\Windows\Temporary%20Internet%20Files\Content.Outlook\UD20I3EX\&#1055;&#1088;&#1080;&#1082;&#1072;&#1079;%20(2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6F68F-97E7-4F3F-ABBB-A4569E27F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(2)</Template>
  <TotalTime>2</TotalTime>
  <Pages>1</Pages>
  <Words>3937</Words>
  <Characters>22443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приказа</vt:lpstr>
    </vt:vector>
  </TitlesOfParts>
  <Company>XXXXX</Company>
  <LinksUpToDate>false</LinksUpToDate>
  <CharactersWithSpaces>26328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приказа</dc:title>
  <dc:subject/>
  <dc:creator>Мокрушина Любовь Сергеевна</dc:creator>
  <cp:keywords/>
  <dc:description/>
  <cp:lastModifiedBy>Снигирева Ксения Анатольевна</cp:lastModifiedBy>
  <cp:revision>4</cp:revision>
  <cp:lastPrinted>2024-05-24T06:39:00Z</cp:lastPrinted>
  <dcterms:created xsi:type="dcterms:W3CDTF">2024-08-05T04:54:00Z</dcterms:created>
  <dcterms:modified xsi:type="dcterms:W3CDTF">2024-08-05T04:58:00Z</dcterms:modified>
</cp:coreProperties>
</file>